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9F535" w14:textId="0210B176" w:rsidR="002B00D6" w:rsidRDefault="00483106" w:rsidP="00535D3B">
      <w:pPr>
        <w:ind w:left="10044" w:firstLine="729"/>
        <w:rPr>
          <w:rFonts w:cs="Mangal"/>
          <w:kern w:val="3"/>
          <w:szCs w:val="24"/>
          <w:lang w:bidi="hi-IN"/>
        </w:rPr>
      </w:pPr>
      <w:r>
        <w:rPr>
          <w:rFonts w:cs="Mangal"/>
          <w:kern w:val="3"/>
          <w:szCs w:val="24"/>
          <w:lang w:bidi="hi-IN"/>
        </w:rPr>
        <w:t>PATVIRTINTA</w:t>
      </w:r>
    </w:p>
    <w:p w14:paraId="7205015D" w14:textId="77777777" w:rsidR="00535D3B" w:rsidRPr="00FD3EB8" w:rsidRDefault="00535D3B" w:rsidP="00535D3B">
      <w:pPr>
        <w:widowControl/>
        <w:shd w:val="clear" w:color="auto" w:fill="FFFFFF"/>
        <w:suppressAutoHyphens w:val="0"/>
        <w:ind w:left="9639" w:firstLine="1134"/>
        <w:rPr>
          <w:rFonts w:eastAsia="Times New Roman"/>
          <w:color w:val="212529"/>
          <w:szCs w:val="24"/>
        </w:rPr>
      </w:pPr>
      <w:r w:rsidRPr="00FD3EB8">
        <w:rPr>
          <w:rFonts w:eastAsia="Times New Roman"/>
          <w:color w:val="212529"/>
          <w:szCs w:val="24"/>
        </w:rPr>
        <w:t>Lazdijų rajono savivaldybės mero</w:t>
      </w:r>
    </w:p>
    <w:p w14:paraId="45123FCD" w14:textId="7EEC549D" w:rsidR="00535D3B" w:rsidRPr="00FD3EB8" w:rsidRDefault="00535D3B" w:rsidP="00535D3B">
      <w:pPr>
        <w:widowControl/>
        <w:shd w:val="clear" w:color="auto" w:fill="FFFFFF"/>
        <w:suppressAutoHyphens w:val="0"/>
        <w:ind w:left="9639" w:firstLine="1134"/>
        <w:rPr>
          <w:rFonts w:eastAsia="Times New Roman"/>
          <w:color w:val="212529"/>
          <w:szCs w:val="24"/>
        </w:rPr>
      </w:pPr>
      <w:r w:rsidRPr="00FD3EB8">
        <w:rPr>
          <w:rFonts w:eastAsia="Times New Roman"/>
          <w:color w:val="212529"/>
          <w:szCs w:val="24"/>
        </w:rPr>
        <w:t>202</w:t>
      </w:r>
      <w:r>
        <w:rPr>
          <w:rFonts w:eastAsia="Times New Roman"/>
          <w:color w:val="212529"/>
          <w:szCs w:val="24"/>
        </w:rPr>
        <w:t>6</w:t>
      </w:r>
      <w:r w:rsidRPr="00FD3EB8">
        <w:rPr>
          <w:rFonts w:eastAsia="Times New Roman"/>
          <w:color w:val="212529"/>
          <w:szCs w:val="24"/>
        </w:rPr>
        <w:t xml:space="preserve"> m. rugpjūčio </w:t>
      </w:r>
      <w:r w:rsidR="00A90036">
        <w:rPr>
          <w:rFonts w:eastAsia="Times New Roman"/>
          <w:color w:val="212529"/>
          <w:szCs w:val="24"/>
        </w:rPr>
        <w:t xml:space="preserve">19 </w:t>
      </w:r>
      <w:r w:rsidRPr="00FD3EB8">
        <w:rPr>
          <w:rFonts w:eastAsia="Times New Roman"/>
          <w:color w:val="212529"/>
          <w:szCs w:val="24"/>
        </w:rPr>
        <w:t>d.</w:t>
      </w:r>
    </w:p>
    <w:p w14:paraId="68266E6B" w14:textId="4AA429BC" w:rsidR="00535D3B" w:rsidRPr="00FD3EB8" w:rsidRDefault="00535D3B" w:rsidP="00535D3B">
      <w:pPr>
        <w:widowControl/>
        <w:shd w:val="clear" w:color="auto" w:fill="FFFFFF"/>
        <w:suppressAutoHyphens w:val="0"/>
        <w:ind w:left="9639" w:firstLine="1134"/>
        <w:rPr>
          <w:rFonts w:eastAsia="Times New Roman"/>
          <w:color w:val="212529"/>
          <w:szCs w:val="24"/>
        </w:rPr>
      </w:pPr>
      <w:r w:rsidRPr="00FD3EB8">
        <w:rPr>
          <w:rFonts w:eastAsia="Times New Roman"/>
          <w:color w:val="212529"/>
          <w:szCs w:val="24"/>
        </w:rPr>
        <w:t>potvarkiu Nr. 7V</w:t>
      </w:r>
      <w:r>
        <w:rPr>
          <w:rFonts w:eastAsia="Times New Roman"/>
          <w:color w:val="212529"/>
          <w:szCs w:val="24"/>
        </w:rPr>
        <w:t>-</w:t>
      </w:r>
      <w:r w:rsidR="00A90036">
        <w:rPr>
          <w:rFonts w:eastAsia="Times New Roman"/>
          <w:color w:val="212529"/>
          <w:szCs w:val="24"/>
        </w:rPr>
        <w:t>184</w:t>
      </w:r>
    </w:p>
    <w:p w14:paraId="64289D26" w14:textId="77777777" w:rsidR="002B00D6" w:rsidRDefault="002B00D6" w:rsidP="002B00D6">
      <w:pPr>
        <w:jc w:val="center"/>
        <w:rPr>
          <w:rFonts w:cs="Mangal"/>
          <w:b/>
          <w:kern w:val="3"/>
          <w:szCs w:val="24"/>
          <w:lang w:bidi="hi-IN"/>
        </w:rPr>
      </w:pPr>
    </w:p>
    <w:p w14:paraId="1204855A" w14:textId="4A1FEFD6" w:rsidR="002B00D6" w:rsidRDefault="00D3758A" w:rsidP="00D3758A">
      <w:pPr>
        <w:jc w:val="center"/>
        <w:rPr>
          <w:rFonts w:cs="Mangal"/>
          <w:b/>
          <w:kern w:val="3"/>
          <w:szCs w:val="24"/>
          <w:lang w:bidi="hi-IN"/>
        </w:rPr>
      </w:pPr>
      <w:r w:rsidRPr="00D3758A">
        <w:rPr>
          <w:rFonts w:cs="Mangal"/>
          <w:b/>
          <w:kern w:val="3"/>
          <w:szCs w:val="24"/>
          <w:lang w:bidi="hi-IN"/>
        </w:rPr>
        <w:t>202</w:t>
      </w:r>
      <w:r>
        <w:rPr>
          <w:rFonts w:cs="Mangal"/>
          <w:b/>
          <w:kern w:val="3"/>
          <w:szCs w:val="24"/>
          <w:lang w:bidi="hi-IN"/>
        </w:rPr>
        <w:t>6</w:t>
      </w:r>
      <w:r w:rsidRPr="00D3758A">
        <w:rPr>
          <w:rFonts w:cs="Mangal"/>
          <w:b/>
          <w:kern w:val="3"/>
          <w:szCs w:val="24"/>
          <w:lang w:bidi="hi-IN"/>
        </w:rPr>
        <w:t xml:space="preserve"> M. NENAUDOJAMŲ, APLEISTŲ NUOSAVYBĖS TEISE VALDOMŲ KITOS PASKIRTIES ŽEMĖS SKLYPŲ SĄRAŠAS</w:t>
      </w:r>
    </w:p>
    <w:p w14:paraId="28FBDACD" w14:textId="77777777" w:rsidR="002B00D6" w:rsidRDefault="002B00D6" w:rsidP="002B00D6">
      <w:pPr>
        <w:rPr>
          <w:rFonts w:cs="Mangal"/>
          <w:kern w:val="3"/>
          <w:szCs w:val="24"/>
          <w:lang w:bidi="hi-I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461"/>
        <w:gridCol w:w="2271"/>
        <w:gridCol w:w="1913"/>
        <w:gridCol w:w="1657"/>
        <w:gridCol w:w="1922"/>
        <w:gridCol w:w="2120"/>
        <w:gridCol w:w="1645"/>
      </w:tblGrid>
      <w:tr w:rsidR="00735C38" w14:paraId="1B9DF9CA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8018" w14:textId="77777777" w:rsidR="002B00D6" w:rsidRDefault="002B00D6" w:rsidP="00C962F2">
            <w:pPr>
              <w:jc w:val="center"/>
              <w:rPr>
                <w:rFonts w:cs="Mangal"/>
                <w:b/>
                <w:kern w:val="3"/>
                <w:szCs w:val="24"/>
                <w:lang w:bidi="hi-IN"/>
              </w:rPr>
            </w:pPr>
            <w:r>
              <w:rPr>
                <w:rFonts w:cs="Mangal"/>
                <w:b/>
                <w:kern w:val="3"/>
                <w:szCs w:val="24"/>
                <w:lang w:bidi="hi-IN"/>
              </w:rPr>
              <w:t>Eil. Nr.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DA82" w14:textId="77777777" w:rsidR="002B00D6" w:rsidRDefault="002B00D6" w:rsidP="00C962F2">
            <w:pPr>
              <w:jc w:val="center"/>
              <w:rPr>
                <w:rFonts w:cs="Mangal"/>
                <w:b/>
                <w:kern w:val="3"/>
                <w:szCs w:val="24"/>
                <w:lang w:bidi="hi-IN"/>
              </w:rPr>
            </w:pPr>
            <w:r>
              <w:rPr>
                <w:rFonts w:cs="Mangal"/>
                <w:b/>
                <w:kern w:val="3"/>
                <w:szCs w:val="24"/>
                <w:lang w:bidi="hi-IN"/>
              </w:rPr>
              <w:t>Žemės sklypo savininko ar nuomininko (naudotojo) vardas, pavardė ar juridinio asmens pavadinimas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7322" w14:textId="73B0A50D" w:rsidR="002B00D6" w:rsidRDefault="002B00D6" w:rsidP="00C962F2">
            <w:pPr>
              <w:jc w:val="center"/>
              <w:rPr>
                <w:rFonts w:cs="Mangal"/>
                <w:b/>
                <w:kern w:val="3"/>
                <w:szCs w:val="24"/>
                <w:lang w:bidi="hi-IN"/>
              </w:rPr>
            </w:pPr>
            <w:r>
              <w:rPr>
                <w:rFonts w:cs="Mangal"/>
                <w:b/>
                <w:kern w:val="3"/>
                <w:szCs w:val="24"/>
                <w:lang w:bidi="hi-IN"/>
              </w:rPr>
              <w:t>Gyvenamoji vieta ar buveinės adresas</w:t>
            </w:r>
            <w:r w:rsidR="0003222E">
              <w:rPr>
                <w:rFonts w:cs="Mangal"/>
                <w:b/>
                <w:kern w:val="3"/>
                <w:szCs w:val="24"/>
                <w:lang w:bidi="hi-IN"/>
              </w:rPr>
              <w:t>, el. paštas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CB3F" w14:textId="77777777" w:rsidR="002B00D6" w:rsidRDefault="002B00D6" w:rsidP="00C962F2">
            <w:pPr>
              <w:jc w:val="center"/>
              <w:rPr>
                <w:rFonts w:cs="Mangal"/>
                <w:b/>
                <w:kern w:val="3"/>
                <w:szCs w:val="24"/>
                <w:lang w:bidi="hi-IN"/>
              </w:rPr>
            </w:pPr>
            <w:r>
              <w:rPr>
                <w:rFonts w:cs="Mangal"/>
                <w:b/>
                <w:kern w:val="3"/>
                <w:szCs w:val="24"/>
                <w:lang w:bidi="hi-IN"/>
              </w:rPr>
              <w:t>Žemės sklypo adresas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1F4D" w14:textId="4C7CBD44" w:rsidR="002B00D6" w:rsidRDefault="00735C38" w:rsidP="00C962F2">
            <w:pPr>
              <w:jc w:val="center"/>
              <w:rPr>
                <w:rFonts w:cs="Mangal"/>
                <w:b/>
                <w:kern w:val="3"/>
                <w:szCs w:val="24"/>
                <w:lang w:bidi="hi-IN"/>
              </w:rPr>
            </w:pPr>
            <w:r>
              <w:rPr>
                <w:rFonts w:cs="Mangal"/>
                <w:b/>
                <w:kern w:val="3"/>
                <w:szCs w:val="24"/>
                <w:lang w:bidi="hi-IN"/>
              </w:rPr>
              <w:t>Žemės sklypo u</w:t>
            </w:r>
            <w:r w:rsidR="002B00D6">
              <w:rPr>
                <w:rFonts w:cs="Mangal"/>
                <w:b/>
                <w:kern w:val="3"/>
                <w:szCs w:val="24"/>
                <w:lang w:bidi="hi-IN"/>
              </w:rPr>
              <w:t>nikalus numeris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D112" w14:textId="77777777" w:rsidR="002B00D6" w:rsidRDefault="002B00D6" w:rsidP="00C962F2">
            <w:pPr>
              <w:jc w:val="center"/>
              <w:rPr>
                <w:rFonts w:cs="Mangal"/>
                <w:b/>
                <w:kern w:val="3"/>
                <w:szCs w:val="24"/>
                <w:lang w:bidi="hi-IN"/>
              </w:rPr>
            </w:pPr>
            <w:r>
              <w:rPr>
                <w:rFonts w:cs="Mangal"/>
                <w:b/>
                <w:kern w:val="3"/>
                <w:szCs w:val="24"/>
                <w:lang w:bidi="hi-IN"/>
              </w:rPr>
              <w:t>Plotas, ha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8260" w14:textId="77777777" w:rsidR="002B00D6" w:rsidRDefault="002B00D6" w:rsidP="00C962F2">
            <w:pPr>
              <w:jc w:val="center"/>
              <w:rPr>
                <w:rFonts w:cs="Mangal"/>
                <w:b/>
                <w:kern w:val="3"/>
                <w:szCs w:val="24"/>
                <w:lang w:bidi="hi-IN"/>
              </w:rPr>
            </w:pPr>
            <w:r>
              <w:rPr>
                <w:rFonts w:cs="Mangal"/>
                <w:b/>
                <w:kern w:val="3"/>
                <w:szCs w:val="24"/>
                <w:lang w:bidi="hi-IN"/>
              </w:rPr>
              <w:t>Kriterijus, pagal kurį siūloma įtraukti į sąrašą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4078" w14:textId="77777777" w:rsidR="002B00D6" w:rsidRDefault="002B00D6" w:rsidP="00C962F2">
            <w:pPr>
              <w:jc w:val="center"/>
              <w:rPr>
                <w:rFonts w:cs="Mangal"/>
                <w:b/>
                <w:kern w:val="3"/>
                <w:szCs w:val="24"/>
                <w:lang w:bidi="hi-IN"/>
              </w:rPr>
            </w:pPr>
            <w:r>
              <w:rPr>
                <w:rFonts w:cs="Mangal"/>
                <w:b/>
                <w:kern w:val="3"/>
                <w:szCs w:val="24"/>
                <w:lang w:bidi="hi-IN"/>
              </w:rPr>
              <w:t>Žemės sklypo valdymo forma</w:t>
            </w:r>
          </w:p>
        </w:tc>
      </w:tr>
      <w:tr w:rsidR="00B97373" w14:paraId="062DA3D3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7316" w14:textId="3397C042" w:rsidR="00B97373" w:rsidRPr="00B93735" w:rsidRDefault="00B97373" w:rsidP="00B97373">
            <w:pPr>
              <w:jc w:val="center"/>
            </w:pPr>
            <w:r>
              <w:t>1.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E197" w14:textId="086D48D3" w:rsidR="00B97373" w:rsidRPr="008A0A52" w:rsidRDefault="008A0A52" w:rsidP="00B97373">
            <w:pPr>
              <w:jc w:val="center"/>
              <w:rPr>
                <w:i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4C74" w14:textId="29EE8EE4" w:rsidR="00B97373" w:rsidRPr="00B93735" w:rsidRDefault="008A0A52" w:rsidP="00B97373">
            <w:pPr>
              <w:jc w:val="center"/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B582" w14:textId="09856997" w:rsidR="00B97373" w:rsidRPr="00B93735" w:rsidRDefault="007B4289" w:rsidP="00B97373">
            <w:pPr>
              <w:jc w:val="center"/>
            </w:pPr>
            <w:r w:rsidRPr="007B4289">
              <w:rPr>
                <w:rFonts w:cs="Mangal"/>
                <w:kern w:val="3"/>
                <w:szCs w:val="24"/>
                <w:lang w:bidi="hi-IN"/>
              </w:rPr>
              <w:t>Paupio g. 7</w:t>
            </w:r>
            <w:r w:rsidR="00B97373">
              <w:rPr>
                <w:rFonts w:cs="Mangal"/>
                <w:kern w:val="3"/>
                <w:szCs w:val="24"/>
                <w:lang w:bidi="hi-IN"/>
              </w:rPr>
              <w:t>, Lazdijai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4558" w14:textId="1F089CBC" w:rsidR="00B97373" w:rsidRPr="00B93735" w:rsidRDefault="004D6D23" w:rsidP="00B97373">
            <w:pPr>
              <w:jc w:val="center"/>
            </w:pPr>
            <w:r w:rsidRPr="004D6D23">
              <w:rPr>
                <w:rFonts w:cs="Mangal"/>
                <w:kern w:val="3"/>
                <w:szCs w:val="24"/>
                <w:lang w:bidi="hi-IN"/>
              </w:rPr>
              <w:t>5923-0001-0195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2A65" w14:textId="55A9774A" w:rsidR="00B97373" w:rsidRPr="00B93735" w:rsidRDefault="00B97373" w:rsidP="00B97373">
            <w:pPr>
              <w:jc w:val="center"/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1</w:t>
            </w:r>
            <w:r w:rsidR="004D6D23">
              <w:rPr>
                <w:rFonts w:cs="Mangal"/>
                <w:kern w:val="3"/>
                <w:szCs w:val="24"/>
                <w:lang w:bidi="hi-IN"/>
              </w:rPr>
              <w:t>500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2DF9" w14:textId="499558C9" w:rsidR="00B97373" w:rsidRPr="00B93735" w:rsidRDefault="00B97373" w:rsidP="00B97373">
            <w:pPr>
              <w:jc w:val="center"/>
            </w:pPr>
            <w:r w:rsidRPr="00B93735"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75A9" w14:textId="0299505E" w:rsidR="00B97373" w:rsidRPr="00B93735" w:rsidRDefault="00B97373" w:rsidP="003468BF">
            <w:pPr>
              <w:jc w:val="center"/>
            </w:pPr>
            <w:r w:rsidRPr="00B93735">
              <w:t>Nuosavybės teisė</w:t>
            </w:r>
          </w:p>
        </w:tc>
      </w:tr>
      <w:tr w:rsidR="00B97373" w14:paraId="50AEBC22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7773" w14:textId="1985B917" w:rsidR="00B97373" w:rsidRPr="00B93735" w:rsidRDefault="00B97373" w:rsidP="00B97373">
            <w:pPr>
              <w:jc w:val="center"/>
              <w:rPr>
                <w:kern w:val="3"/>
                <w:szCs w:val="24"/>
                <w:lang w:bidi="hi-IN"/>
              </w:rPr>
            </w:pPr>
            <w:r>
              <w:rPr>
                <w:kern w:val="3"/>
                <w:szCs w:val="24"/>
                <w:lang w:bidi="hi-IN"/>
              </w:rPr>
              <w:t>2.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9431" w14:textId="6DC93F69" w:rsidR="00B97373" w:rsidRPr="00093604" w:rsidRDefault="008A0A52" w:rsidP="00B97373">
            <w:pPr>
              <w:jc w:val="center"/>
              <w:rPr>
                <w:rFonts w:eastAsia="Times New Roman"/>
                <w:szCs w:val="24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B7296B">
              <w:rPr>
                <w:rFonts w:eastAsia="Times New Roman"/>
                <w:szCs w:val="24"/>
              </w:rPr>
              <w:t>,</w:t>
            </w:r>
          </w:p>
          <w:p w14:paraId="655E3479" w14:textId="77777777" w:rsidR="003D00D6" w:rsidRPr="00093604" w:rsidRDefault="003D00D6" w:rsidP="00B97373">
            <w:pPr>
              <w:jc w:val="center"/>
              <w:rPr>
                <w:rFonts w:eastAsia="Times New Roman"/>
                <w:szCs w:val="24"/>
              </w:rPr>
            </w:pPr>
          </w:p>
          <w:p w14:paraId="33DD272F" w14:textId="7D266B76" w:rsidR="003D00D6" w:rsidRPr="00093604" w:rsidRDefault="008A0A52" w:rsidP="00B97373">
            <w:pPr>
              <w:jc w:val="center"/>
              <w:rPr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01A7" w14:textId="45F58C32" w:rsidR="00093604" w:rsidRDefault="008A0A52" w:rsidP="00B97373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2217CB7C" w14:textId="77777777" w:rsidR="008A0A52" w:rsidRPr="00093604" w:rsidRDefault="008A0A52" w:rsidP="00B97373">
            <w:pPr>
              <w:jc w:val="center"/>
              <w:rPr>
                <w:kern w:val="3"/>
                <w:szCs w:val="24"/>
                <w:lang w:bidi="hi-IN"/>
              </w:rPr>
            </w:pPr>
          </w:p>
          <w:p w14:paraId="4634F696" w14:textId="661FE150" w:rsidR="00093604" w:rsidRPr="00093604" w:rsidRDefault="008A0A52" w:rsidP="00093604">
            <w:pPr>
              <w:jc w:val="center"/>
              <w:rPr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C163" w14:textId="73968F08" w:rsidR="00B97373" w:rsidRPr="00B93735" w:rsidRDefault="00B97373" w:rsidP="00B97373">
            <w:pPr>
              <w:jc w:val="center"/>
              <w:rPr>
                <w:kern w:val="3"/>
                <w:szCs w:val="24"/>
                <w:lang w:bidi="hi-IN"/>
              </w:rPr>
            </w:pPr>
            <w:r w:rsidRPr="00B97373">
              <w:rPr>
                <w:kern w:val="3"/>
                <w:szCs w:val="24"/>
                <w:lang w:bidi="hi-IN"/>
              </w:rPr>
              <w:t xml:space="preserve">Vytauto g. </w:t>
            </w:r>
            <w:r w:rsidR="00192E43">
              <w:rPr>
                <w:kern w:val="3"/>
                <w:szCs w:val="24"/>
                <w:lang w:bidi="hi-IN"/>
              </w:rPr>
              <w:t>6</w:t>
            </w:r>
            <w:r>
              <w:rPr>
                <w:kern w:val="3"/>
                <w:szCs w:val="24"/>
                <w:lang w:bidi="hi-IN"/>
              </w:rPr>
              <w:t xml:space="preserve">, </w:t>
            </w:r>
            <w:r w:rsidRPr="00B97373">
              <w:rPr>
                <w:kern w:val="3"/>
                <w:szCs w:val="24"/>
                <w:lang w:bidi="hi-IN"/>
              </w:rPr>
              <w:t>Lazdijai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FE8E" w14:textId="1E5734AD" w:rsidR="00B97373" w:rsidRPr="00B93735" w:rsidRDefault="00192E43" w:rsidP="00B97373">
            <w:pPr>
              <w:jc w:val="center"/>
              <w:rPr>
                <w:kern w:val="3"/>
                <w:szCs w:val="24"/>
                <w:lang w:bidi="hi-IN"/>
              </w:rPr>
            </w:pPr>
            <w:r w:rsidRPr="00192E43">
              <w:rPr>
                <w:kern w:val="3"/>
                <w:szCs w:val="24"/>
                <w:lang w:bidi="hi-IN"/>
              </w:rPr>
              <w:t>5923-0001-0223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76B5" w14:textId="0F9A66E7" w:rsidR="00B97373" w:rsidRPr="00B93735" w:rsidRDefault="00B97373" w:rsidP="00B97373">
            <w:pPr>
              <w:jc w:val="center"/>
              <w:rPr>
                <w:kern w:val="3"/>
                <w:szCs w:val="24"/>
                <w:lang w:bidi="hi-IN"/>
              </w:rPr>
            </w:pPr>
            <w:r w:rsidRPr="00B97373">
              <w:rPr>
                <w:kern w:val="3"/>
                <w:szCs w:val="24"/>
                <w:lang w:bidi="hi-IN"/>
              </w:rPr>
              <w:t>0</w:t>
            </w:r>
            <w:r>
              <w:rPr>
                <w:kern w:val="3"/>
                <w:szCs w:val="24"/>
                <w:lang w:bidi="hi-IN"/>
              </w:rPr>
              <w:t>,</w:t>
            </w:r>
            <w:r w:rsidRPr="00B97373">
              <w:rPr>
                <w:kern w:val="3"/>
                <w:szCs w:val="24"/>
                <w:lang w:bidi="hi-IN"/>
              </w:rPr>
              <w:t>1</w:t>
            </w:r>
            <w:r w:rsidR="00192E43">
              <w:rPr>
                <w:kern w:val="3"/>
                <w:szCs w:val="24"/>
                <w:lang w:bidi="hi-IN"/>
              </w:rPr>
              <w:t>164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F7F6" w14:textId="369896AD" w:rsidR="00B97373" w:rsidRPr="00B93735" w:rsidRDefault="00B97373" w:rsidP="00B97373">
            <w:pPr>
              <w:jc w:val="center"/>
              <w:rPr>
                <w:kern w:val="3"/>
                <w:szCs w:val="24"/>
                <w:lang w:bidi="hi-IN"/>
              </w:rPr>
            </w:pPr>
            <w:r w:rsidRPr="00B93735">
              <w:rPr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E3FE" w14:textId="77777777" w:rsidR="00B97373" w:rsidRDefault="00B97373" w:rsidP="00B97373">
            <w:pPr>
              <w:jc w:val="center"/>
              <w:rPr>
                <w:kern w:val="3"/>
                <w:szCs w:val="24"/>
                <w:lang w:bidi="hi-IN"/>
              </w:rPr>
            </w:pPr>
            <w:r w:rsidRPr="00B93735">
              <w:rPr>
                <w:kern w:val="3"/>
                <w:szCs w:val="24"/>
                <w:lang w:bidi="hi-IN"/>
              </w:rPr>
              <w:t>Nuosavybės teisė</w:t>
            </w:r>
          </w:p>
          <w:p w14:paraId="475BD834" w14:textId="77777777" w:rsidR="00CB4E10" w:rsidRDefault="00CB4E10" w:rsidP="00B97373">
            <w:pPr>
              <w:jc w:val="center"/>
              <w:rPr>
                <w:kern w:val="3"/>
                <w:szCs w:val="24"/>
                <w:lang w:bidi="hi-IN"/>
              </w:rPr>
            </w:pPr>
          </w:p>
          <w:p w14:paraId="667C7C05" w14:textId="298230F6" w:rsidR="00CB4E10" w:rsidRPr="00B93735" w:rsidRDefault="00CB4E10" w:rsidP="00B97373">
            <w:pPr>
              <w:jc w:val="center"/>
              <w:rPr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23F2C73D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AF2A" w14:textId="3634D6BC" w:rsidR="008A0A52" w:rsidRDefault="008A0A52" w:rsidP="008A0A52">
            <w:pPr>
              <w:jc w:val="center"/>
              <w:rPr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3.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D4B9" w14:textId="33BDC553" w:rsidR="008A0A52" w:rsidRPr="00093604" w:rsidRDefault="008A0A52" w:rsidP="008A0A52">
            <w:pPr>
              <w:jc w:val="center"/>
              <w:rPr>
                <w:rFonts w:eastAsia="Times New Roman"/>
                <w:szCs w:val="24"/>
              </w:rPr>
            </w:pPr>
            <w:r w:rsidRPr="00334481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776D" w14:textId="6775AD4B" w:rsidR="008A0A52" w:rsidRPr="00093604" w:rsidRDefault="008A0A52" w:rsidP="008A0A52">
            <w:pPr>
              <w:jc w:val="center"/>
              <w:rPr>
                <w:rFonts w:eastAsia="Times New Roman"/>
                <w:szCs w:val="24"/>
              </w:rPr>
            </w:pPr>
            <w:r w:rsidRPr="00334481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6F9C" w14:textId="7CEF073F" w:rsidR="008A0A52" w:rsidRPr="00B97373" w:rsidRDefault="008A0A52" w:rsidP="008A0A52">
            <w:pPr>
              <w:jc w:val="center"/>
              <w:rPr>
                <w:kern w:val="3"/>
                <w:szCs w:val="24"/>
                <w:lang w:bidi="hi-IN"/>
              </w:rPr>
            </w:pPr>
            <w:r w:rsidRPr="000818A8">
              <w:rPr>
                <w:kern w:val="3"/>
                <w:szCs w:val="24"/>
                <w:lang w:bidi="hi-IN"/>
              </w:rPr>
              <w:t>Ateities g. 4A</w:t>
            </w:r>
            <w:r>
              <w:rPr>
                <w:kern w:val="3"/>
                <w:szCs w:val="24"/>
                <w:lang w:bidi="hi-IN"/>
              </w:rPr>
              <w:t>, Lazdijai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7370" w14:textId="366B6925" w:rsidR="008A0A52" w:rsidRPr="00192E43" w:rsidRDefault="008A0A52" w:rsidP="008A0A52">
            <w:pPr>
              <w:jc w:val="center"/>
              <w:rPr>
                <w:kern w:val="3"/>
                <w:szCs w:val="24"/>
                <w:lang w:bidi="hi-IN"/>
              </w:rPr>
            </w:pPr>
            <w:r w:rsidRPr="00127BDA">
              <w:rPr>
                <w:kern w:val="3"/>
                <w:szCs w:val="24"/>
                <w:lang w:bidi="hi-IN"/>
              </w:rPr>
              <w:t>5923-0004-0026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5944" w14:textId="3EBE56EE" w:rsidR="008A0A52" w:rsidRPr="00B97373" w:rsidRDefault="008A0A52" w:rsidP="008A0A52">
            <w:pPr>
              <w:jc w:val="center"/>
              <w:rPr>
                <w:kern w:val="3"/>
                <w:szCs w:val="24"/>
                <w:lang w:bidi="hi-IN"/>
              </w:rPr>
            </w:pPr>
            <w:r>
              <w:rPr>
                <w:kern w:val="3"/>
                <w:szCs w:val="24"/>
                <w:lang w:bidi="hi-IN"/>
              </w:rPr>
              <w:t>0,1428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6DC7" w14:textId="77F50211" w:rsidR="008A0A52" w:rsidRPr="00B93735" w:rsidRDefault="008A0A52" w:rsidP="008A0A52">
            <w:pPr>
              <w:jc w:val="center"/>
              <w:rPr>
                <w:kern w:val="3"/>
                <w:szCs w:val="24"/>
                <w:lang w:bidi="hi-IN"/>
              </w:rPr>
            </w:pPr>
            <w:r>
              <w:rPr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5099" w14:textId="6E09A178" w:rsidR="008A0A52" w:rsidRPr="00B93735" w:rsidRDefault="008A0A52" w:rsidP="008A0A52">
            <w:pPr>
              <w:jc w:val="center"/>
              <w:rPr>
                <w:kern w:val="3"/>
                <w:szCs w:val="24"/>
                <w:lang w:bidi="hi-IN"/>
              </w:rPr>
            </w:pPr>
            <w:r w:rsidRPr="000818A8">
              <w:rPr>
                <w:kern w:val="3"/>
                <w:szCs w:val="24"/>
                <w:lang w:bidi="hi-IN"/>
              </w:rPr>
              <w:t>Nuosavybės teisė</w:t>
            </w:r>
          </w:p>
        </w:tc>
      </w:tr>
      <w:tr w:rsidR="00FD402E" w14:paraId="0F8C9655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48E7" w14:textId="241EC483" w:rsidR="00FD402E" w:rsidRDefault="00FD402E" w:rsidP="00FD402E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BCFB" w14:textId="35978AD2" w:rsidR="00FD402E" w:rsidRDefault="008A0A52" w:rsidP="00FD402E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B4B7" w14:textId="6E350213" w:rsidR="00FD402E" w:rsidRDefault="00FD402E" w:rsidP="00FD402E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878D" w14:textId="28025D20" w:rsidR="00FD402E" w:rsidRDefault="00FD402E" w:rsidP="00FD402E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7373">
              <w:rPr>
                <w:rFonts w:cs="Mangal"/>
                <w:kern w:val="3"/>
                <w:szCs w:val="24"/>
                <w:lang w:bidi="hi-IN"/>
              </w:rPr>
              <w:t>Vytauto g. 5</w:t>
            </w:r>
            <w:r>
              <w:rPr>
                <w:rFonts w:cs="Mangal"/>
                <w:kern w:val="3"/>
                <w:szCs w:val="24"/>
                <w:lang w:bidi="hi-IN"/>
              </w:rPr>
              <w:t>4</w:t>
            </w:r>
            <w:r w:rsidRPr="00B97373">
              <w:rPr>
                <w:rFonts w:cs="Mangal"/>
                <w:kern w:val="3"/>
                <w:szCs w:val="24"/>
                <w:lang w:bidi="hi-IN"/>
              </w:rPr>
              <w:t>, Lazdijai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1977" w14:textId="2C85FE41" w:rsidR="00FD402E" w:rsidRDefault="00FD402E" w:rsidP="00FD402E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bookmarkStart w:id="0" w:name="_Hlk202958517"/>
            <w:r w:rsidRPr="00B97373">
              <w:rPr>
                <w:rFonts w:cs="Mangal"/>
                <w:kern w:val="3"/>
                <w:szCs w:val="24"/>
                <w:lang w:bidi="hi-IN"/>
              </w:rPr>
              <w:t>5923-0001-0220</w:t>
            </w:r>
            <w:bookmarkEnd w:id="0"/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E3FE" w14:textId="20FF4185" w:rsidR="00FD402E" w:rsidRDefault="00FD402E" w:rsidP="00FD402E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7373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7373">
              <w:rPr>
                <w:rFonts w:cs="Mangal"/>
                <w:kern w:val="3"/>
                <w:szCs w:val="24"/>
                <w:lang w:bidi="hi-IN"/>
              </w:rPr>
              <w:t>0913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411F" w14:textId="4DB8F70B" w:rsidR="00FD402E" w:rsidRDefault="00FD402E" w:rsidP="00FD402E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 xml:space="preserve">4.1, </w:t>
            </w:r>
            <w:r w:rsidRPr="00070336">
              <w:rPr>
                <w:rFonts w:cs="Mangal"/>
                <w:kern w:val="3"/>
                <w:szCs w:val="24"/>
                <w:lang w:bidi="hi-IN"/>
              </w:rPr>
              <w:t>4.2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FE6F" w14:textId="4F8B20D1" w:rsidR="00FD402E" w:rsidRDefault="00FD402E" w:rsidP="00FD402E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3929D112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0296" w14:textId="4B65A3BD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5.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07D0" w14:textId="4F06D14D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C76107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8FCE" w14:textId="181E6DAE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C76107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F804" w14:textId="49DFACBE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7373">
              <w:rPr>
                <w:rFonts w:cs="Mangal"/>
                <w:kern w:val="3"/>
                <w:szCs w:val="24"/>
                <w:lang w:bidi="hi-IN"/>
              </w:rPr>
              <w:t>Kirtimų g. 3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1AA1D02F" w14:textId="66516601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proofErr w:type="spellStart"/>
            <w:r w:rsidRPr="00B97373">
              <w:rPr>
                <w:rFonts w:cs="Mangal"/>
                <w:kern w:val="3"/>
                <w:szCs w:val="24"/>
                <w:lang w:bidi="hi-IN"/>
              </w:rPr>
              <w:t>Kirtiliškės</w:t>
            </w:r>
            <w:proofErr w:type="spellEnd"/>
            <w:r w:rsidRPr="00B97373">
              <w:rPr>
                <w:rFonts w:cs="Mangal"/>
                <w:kern w:val="3"/>
                <w:szCs w:val="24"/>
                <w:lang w:bidi="hi-IN"/>
              </w:rPr>
              <w:t xml:space="preserve"> k.,</w:t>
            </w:r>
          </w:p>
          <w:p w14:paraId="6601A72E" w14:textId="2D9BB79C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7373">
              <w:rPr>
                <w:rFonts w:cs="Mangal"/>
                <w:kern w:val="3"/>
                <w:szCs w:val="24"/>
                <w:lang w:bidi="hi-IN"/>
              </w:rPr>
              <w:t>Lazdijų sen.,</w:t>
            </w:r>
          </w:p>
          <w:p w14:paraId="19119221" w14:textId="150A6286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7373">
              <w:rPr>
                <w:rFonts w:cs="Mangal"/>
                <w:kern w:val="3"/>
                <w:szCs w:val="24"/>
                <w:lang w:bidi="hi-IN"/>
              </w:rPr>
              <w:t>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A99E" w14:textId="0776D6FB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bookmarkStart w:id="1" w:name="_Hlk202962250"/>
            <w:r w:rsidRPr="00B97373">
              <w:rPr>
                <w:rFonts w:cs="Mangal"/>
                <w:kern w:val="3"/>
                <w:szCs w:val="24"/>
                <w:lang w:bidi="hi-IN"/>
              </w:rPr>
              <w:t>4400-0714-7644</w:t>
            </w:r>
            <w:bookmarkEnd w:id="1"/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03FE" w14:textId="2D1CBC43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7373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7373">
              <w:rPr>
                <w:rFonts w:cs="Mangal"/>
                <w:kern w:val="3"/>
                <w:szCs w:val="24"/>
                <w:lang w:bidi="hi-IN"/>
              </w:rPr>
              <w:t>1300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E8D6" w14:textId="20E5193F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311B" w14:textId="641B1AA8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6891EE8F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6779" w14:textId="525ECCB1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6.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BDC9" w14:textId="7775C122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1329BF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52E5695D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6BFC4ED1" w14:textId="5B8F4AD0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440D" w14:textId="67991977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601F844E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49689B2A" w14:textId="0BD555D0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7C78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Karaliaus Mindaugo g. 42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4D15822F" w14:textId="2ED2E88D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Rudaminos k., Lazdijų sen., Lazdijų r. sav. 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1C71" w14:textId="6C3044B5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bookmarkStart w:id="2" w:name="_Hlk202962276"/>
            <w:r w:rsidRPr="00B93735">
              <w:rPr>
                <w:rFonts w:cs="Mangal"/>
                <w:kern w:val="3"/>
                <w:szCs w:val="24"/>
                <w:lang w:bidi="hi-IN"/>
              </w:rPr>
              <w:t>5943-0009-0049</w:t>
            </w:r>
            <w:bookmarkEnd w:id="2"/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ECF2" w14:textId="12C8CBA4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3703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EE35" w14:textId="3C391E08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EF5F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5A8900E0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764C4F7A" w14:textId="54F38AD5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CB4E10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6C8E41F8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E9C9" w14:textId="7D9F1B23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7.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F814" w14:textId="34BA75E3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 xml:space="preserve">(duomenys </w:t>
            </w: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lastRenderedPageBreak/>
              <w:t>neskelbtini)</w:t>
            </w:r>
            <w:r w:rsidR="001329BF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1836E3EC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549B95EA" w14:textId="4B1636C8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1679" w14:textId="0B7009F8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lastRenderedPageBreak/>
              <w:t xml:space="preserve">(duomenys </w:t>
            </w: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lastRenderedPageBreak/>
              <w:t>neskelbtini)</w:t>
            </w:r>
          </w:p>
          <w:p w14:paraId="594BE0FE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6FD3204D" w14:textId="4EE027B9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03C" w14:textId="77777777" w:rsidR="001329BF" w:rsidRPr="00B97373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7373">
              <w:rPr>
                <w:rFonts w:cs="Mangal"/>
                <w:kern w:val="3"/>
                <w:szCs w:val="24"/>
                <w:lang w:bidi="hi-IN"/>
              </w:rPr>
              <w:lastRenderedPageBreak/>
              <w:t xml:space="preserve">Karaliaus </w:t>
            </w:r>
            <w:r w:rsidRPr="00B97373">
              <w:rPr>
                <w:rFonts w:cs="Mangal"/>
                <w:kern w:val="3"/>
                <w:szCs w:val="24"/>
                <w:lang w:bidi="hi-IN"/>
              </w:rPr>
              <w:lastRenderedPageBreak/>
              <w:t xml:space="preserve">Mindaugo g. </w:t>
            </w:r>
            <w:r>
              <w:rPr>
                <w:rFonts w:cs="Mangal"/>
                <w:kern w:val="3"/>
                <w:szCs w:val="24"/>
                <w:lang w:bidi="hi-IN"/>
              </w:rPr>
              <w:t>38</w:t>
            </w:r>
            <w:r w:rsidRPr="00B97373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118B1233" w14:textId="1F48C979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7373">
              <w:rPr>
                <w:rFonts w:cs="Mangal"/>
                <w:kern w:val="3"/>
                <w:szCs w:val="24"/>
                <w:lang w:bidi="hi-IN"/>
              </w:rPr>
              <w:t>Rudaminos k., Lazdijų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FB7B" w14:textId="4665DB1B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bookmarkStart w:id="3" w:name="_Hlk202962283"/>
            <w:r w:rsidRPr="00B97373">
              <w:rPr>
                <w:rFonts w:cs="Mangal"/>
                <w:kern w:val="3"/>
                <w:szCs w:val="24"/>
                <w:lang w:bidi="hi-IN"/>
              </w:rPr>
              <w:lastRenderedPageBreak/>
              <w:t>4400-0016-</w:t>
            </w:r>
            <w:r w:rsidRPr="00B97373">
              <w:rPr>
                <w:rFonts w:cs="Mangal"/>
                <w:kern w:val="3"/>
                <w:szCs w:val="24"/>
                <w:lang w:bidi="hi-IN"/>
              </w:rPr>
              <w:lastRenderedPageBreak/>
              <w:t>1380</w:t>
            </w:r>
            <w:bookmarkEnd w:id="3"/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6610" w14:textId="4C9384D5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lastRenderedPageBreak/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F30415">
              <w:rPr>
                <w:rFonts w:cs="Mangal"/>
                <w:kern w:val="3"/>
                <w:szCs w:val="24"/>
                <w:lang w:bidi="hi-IN"/>
              </w:rPr>
              <w:t>2600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5F7D" w14:textId="525BBA0B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0998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Nuosavybės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lastRenderedPageBreak/>
              <w:t>teisė</w:t>
            </w:r>
          </w:p>
          <w:p w14:paraId="10A54E7B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3F48F290" w14:textId="30C06DD2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68266006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3DD8" w14:textId="65864F2E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lastRenderedPageBreak/>
              <w:t>8.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3840" w14:textId="56827917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036D8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AC3E" w14:textId="61FCAD9C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036D8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324E" w14:textId="77777777" w:rsidR="008A0A52" w:rsidRPr="004F6B9C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F6B9C">
              <w:rPr>
                <w:rFonts w:cs="Mangal"/>
                <w:kern w:val="3"/>
                <w:szCs w:val="24"/>
                <w:lang w:bidi="hi-IN"/>
              </w:rPr>
              <w:t xml:space="preserve">Mokyklos g. </w:t>
            </w:r>
            <w:r>
              <w:rPr>
                <w:rFonts w:cs="Mangal"/>
                <w:kern w:val="3"/>
                <w:szCs w:val="24"/>
                <w:lang w:bidi="hi-IN"/>
              </w:rPr>
              <w:t>9</w:t>
            </w:r>
            <w:r w:rsidRPr="004F6B9C"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 w:rsidRPr="004F6B9C">
              <w:rPr>
                <w:rFonts w:cs="Mangal"/>
                <w:kern w:val="3"/>
                <w:szCs w:val="24"/>
                <w:lang w:bidi="hi-IN"/>
              </w:rPr>
              <w:t>Verstaminų</w:t>
            </w:r>
            <w:proofErr w:type="spellEnd"/>
            <w:r w:rsidRPr="004F6B9C">
              <w:rPr>
                <w:rFonts w:cs="Mangal"/>
                <w:kern w:val="3"/>
                <w:szCs w:val="24"/>
                <w:lang w:bidi="hi-IN"/>
              </w:rPr>
              <w:t xml:space="preserve"> k., Lazdijų sen.,</w:t>
            </w:r>
          </w:p>
          <w:p w14:paraId="0E979AD2" w14:textId="77FDA3B0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F6B9C">
              <w:rPr>
                <w:rFonts w:cs="Mangal"/>
                <w:kern w:val="3"/>
                <w:szCs w:val="24"/>
                <w:lang w:bidi="hi-IN"/>
              </w:rPr>
              <w:t>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2B06" w14:textId="587D9078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9A1052">
              <w:rPr>
                <w:rFonts w:cs="Mangal"/>
                <w:kern w:val="3"/>
                <w:szCs w:val="24"/>
                <w:lang w:bidi="hi-IN"/>
              </w:rPr>
              <w:t>4400-0843-3529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82FC" w14:textId="641C3D68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9A1052">
              <w:rPr>
                <w:rFonts w:cs="Mangal"/>
                <w:kern w:val="3"/>
                <w:szCs w:val="24"/>
                <w:lang w:bidi="hi-IN"/>
              </w:rPr>
              <w:t>0.1865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D66A" w14:textId="2A6CBB9D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6452" w14:textId="2866410A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9A1052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76541F8E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0542" w14:textId="6E3AF9DC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9.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EFA7" w14:textId="69A5B05C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1329BF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44CBBD66" w14:textId="77777777" w:rsidR="001329BF" w:rsidRPr="00DC1D5B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71767EEE" w14:textId="7F0B76DA" w:rsidR="001329BF" w:rsidRPr="00F3041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F361" w14:textId="75DB8533" w:rsidR="001329BF" w:rsidRDefault="008A0A52" w:rsidP="001329BF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55597207" w14:textId="77777777" w:rsidR="008A0A52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69F05503" w14:textId="1AFB2DDE" w:rsidR="001329BF" w:rsidRPr="00F3041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540C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73B90">
              <w:rPr>
                <w:rFonts w:cs="Mangal"/>
                <w:kern w:val="3"/>
                <w:szCs w:val="24"/>
                <w:lang w:bidi="hi-IN"/>
              </w:rPr>
              <w:t>Mokyklos g. 11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 w:rsidRPr="00F47D37">
              <w:rPr>
                <w:rFonts w:cs="Mangal"/>
                <w:kern w:val="3"/>
                <w:szCs w:val="24"/>
                <w:lang w:bidi="hi-IN"/>
              </w:rPr>
              <w:t>Verstaminų</w:t>
            </w:r>
            <w:proofErr w:type="spellEnd"/>
            <w:r w:rsidRPr="00F47D37">
              <w:rPr>
                <w:rFonts w:cs="Mangal"/>
                <w:kern w:val="3"/>
                <w:szCs w:val="24"/>
                <w:lang w:bidi="hi-IN"/>
              </w:rPr>
              <w:t xml:space="preserve"> k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., </w:t>
            </w:r>
            <w:r w:rsidRPr="009F780D">
              <w:rPr>
                <w:rFonts w:cs="Mangal"/>
                <w:kern w:val="3"/>
                <w:szCs w:val="24"/>
                <w:lang w:bidi="hi-IN"/>
              </w:rPr>
              <w:t>Lazdijų sen.,</w:t>
            </w:r>
          </w:p>
          <w:p w14:paraId="43FA4B4D" w14:textId="705F2A6C" w:rsidR="001329BF" w:rsidRPr="00B97373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9F780D">
              <w:rPr>
                <w:rFonts w:cs="Mangal"/>
                <w:kern w:val="3"/>
                <w:szCs w:val="24"/>
                <w:lang w:bidi="hi-IN"/>
              </w:rPr>
              <w:t>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A26F" w14:textId="0DEB57D1" w:rsidR="001329BF" w:rsidRPr="00B97373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CB4E10">
              <w:rPr>
                <w:rFonts w:cs="Mangal"/>
                <w:kern w:val="3"/>
                <w:szCs w:val="24"/>
                <w:lang w:bidi="hi-IN"/>
              </w:rPr>
              <w:t>4400-0473-2329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77E2" w14:textId="189493AB" w:rsidR="001329BF" w:rsidRPr="00F3041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0,1903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E0CF" w14:textId="16F1B714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3755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CB4E10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469C9324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731B3884" w14:textId="7FC5AF0E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A5AD1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02D6612B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7151" w14:textId="67906FF8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10.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AA44" w14:textId="0276AE1C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1329BF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15B849EE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2D46E51A" w14:textId="4F731D6E" w:rsidR="001329BF" w:rsidRPr="00F3041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3755" w14:textId="51810188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6FC3B3BC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13CFE486" w14:textId="5F142484" w:rsidR="001329BF" w:rsidRPr="00F3041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A67F" w14:textId="5A1E98B4" w:rsidR="001329BF" w:rsidRPr="00B97373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7F514A">
              <w:rPr>
                <w:rFonts w:cs="Mangal"/>
                <w:kern w:val="3"/>
                <w:szCs w:val="24"/>
                <w:lang w:bidi="hi-IN"/>
              </w:rPr>
              <w:t>Naujoji g. 2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7F514A">
              <w:rPr>
                <w:rFonts w:cs="Mangal"/>
                <w:kern w:val="3"/>
                <w:szCs w:val="24"/>
                <w:lang w:bidi="hi-IN"/>
              </w:rPr>
              <w:t xml:space="preserve"> Salų k., Lazdijų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2A5A" w14:textId="62D5103F" w:rsidR="001329BF" w:rsidRPr="00B97373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C11025">
              <w:rPr>
                <w:rFonts w:cs="Mangal"/>
                <w:kern w:val="3"/>
                <w:szCs w:val="24"/>
                <w:lang w:bidi="hi-IN"/>
              </w:rPr>
              <w:t>4400-6071-8180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C532" w14:textId="22DD3F71" w:rsidR="001329BF" w:rsidRPr="00F3041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CB6AE9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CB6AE9">
              <w:rPr>
                <w:rFonts w:cs="Mangal"/>
                <w:kern w:val="3"/>
                <w:szCs w:val="24"/>
                <w:lang w:bidi="hi-IN"/>
              </w:rPr>
              <w:t>2633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C470" w14:textId="1CD7A3E0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8957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CB6AE9">
              <w:rPr>
                <w:rFonts w:cs="Mangal"/>
                <w:kern w:val="3"/>
                <w:szCs w:val="24"/>
                <w:lang w:bidi="hi-IN"/>
              </w:rPr>
              <w:t>Nuosavybės teisė</w:t>
            </w:r>
            <w:r w:rsidRPr="00483106"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</w:p>
          <w:p w14:paraId="60B4315B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5D3CDC25" w14:textId="7BD65B5A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1E5D1653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FC75" w14:textId="2B247175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11.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FE3A" w14:textId="51E30379" w:rsidR="001329BF" w:rsidRPr="00DC1D5B" w:rsidRDefault="00AA2A17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F5E86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DC39" w14:textId="33B504A8" w:rsidR="001329BF" w:rsidRPr="00C815B2" w:rsidRDefault="00AA2A17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F5E86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58CA" w14:textId="5C223C35" w:rsidR="001329BF" w:rsidRPr="00473B90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57597">
              <w:rPr>
                <w:rFonts w:cs="Mangal"/>
                <w:kern w:val="3"/>
                <w:szCs w:val="24"/>
                <w:lang w:bidi="hi-IN"/>
              </w:rPr>
              <w:t xml:space="preserve">Ežerų g. </w:t>
            </w:r>
            <w:r>
              <w:rPr>
                <w:rFonts w:cs="Mangal"/>
                <w:kern w:val="3"/>
                <w:szCs w:val="24"/>
                <w:lang w:bidi="hi-IN"/>
              </w:rPr>
              <w:t>44</w:t>
            </w:r>
            <w:r w:rsidRPr="00F57597"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>
              <w:rPr>
                <w:rFonts w:cs="Mangal"/>
                <w:kern w:val="3"/>
                <w:szCs w:val="24"/>
                <w:lang w:bidi="hi-IN"/>
              </w:rPr>
              <w:t>Dumblio</w:t>
            </w:r>
            <w:r w:rsidRPr="00F57597">
              <w:rPr>
                <w:rFonts w:cs="Mangal"/>
                <w:kern w:val="3"/>
                <w:szCs w:val="24"/>
                <w:lang w:bidi="hi-IN"/>
              </w:rPr>
              <w:t xml:space="preserve"> k., Lazdijų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0E4F" w14:textId="286C9C57" w:rsidR="001329BF" w:rsidRPr="00CB4E10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E871B9">
              <w:rPr>
                <w:rFonts w:cs="Mangal"/>
                <w:kern w:val="3"/>
                <w:szCs w:val="24"/>
                <w:lang w:bidi="hi-IN"/>
              </w:rPr>
              <w:t>5905-0003-0085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A6C5" w14:textId="69B67C56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31B85">
              <w:rPr>
                <w:rFonts w:cs="Mangal"/>
                <w:kern w:val="3"/>
                <w:szCs w:val="24"/>
                <w:lang w:bidi="hi-IN"/>
              </w:rPr>
              <w:t>1</w:t>
            </w:r>
            <w:r>
              <w:rPr>
                <w:rFonts w:cs="Mangal"/>
                <w:kern w:val="3"/>
                <w:szCs w:val="24"/>
                <w:lang w:bidi="hi-IN"/>
              </w:rPr>
              <w:t>,4</w:t>
            </w:r>
            <w:r w:rsidRPr="00A31B85">
              <w:rPr>
                <w:rFonts w:cs="Mangal"/>
                <w:kern w:val="3"/>
                <w:szCs w:val="24"/>
                <w:lang w:bidi="hi-IN"/>
              </w:rPr>
              <w:t>634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A4A4" w14:textId="18CCDB11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EF95" w14:textId="05FCDD44" w:rsidR="001329BF" w:rsidRPr="00CB4E10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CB6AE9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17753D8F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3193" w14:textId="1375C761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12.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8927" w14:textId="4589385A" w:rsidR="008A0A52" w:rsidRPr="00DC1D5B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F5E86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7237" w14:textId="0D013EA2" w:rsidR="008A0A52" w:rsidRPr="00C815B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F5E86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61AD" w14:textId="46D7B750" w:rsidR="008A0A52" w:rsidRPr="00473B90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Alytaus g. 63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Krosna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Lazdijų</w:t>
            </w:r>
            <w:r>
              <w:rPr>
                <w:rFonts w:cs="Mangal"/>
                <w:kern w:val="3"/>
                <w:szCs w:val="24"/>
                <w:lang w:bidi="hi-IN"/>
              </w:rPr>
              <w:t> 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FE72" w14:textId="17C242FF" w:rsidR="008A0A52" w:rsidRPr="00CB4E10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4400-0475-7051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11AA" w14:textId="1290E05F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1500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6DB7" w14:textId="5AFC44AC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DFD8" w14:textId="1AE3621D" w:rsidR="008A0A52" w:rsidRPr="00CB4E10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6AA8EAC8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B5E6" w14:textId="286EA04B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13.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0BBA" w14:textId="434DA64F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C680B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A9E1" w14:textId="6FC42CB9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C680B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BEE8" w14:textId="3B508505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Alytaus g. </w:t>
            </w:r>
            <w:r>
              <w:rPr>
                <w:rFonts w:cs="Mangal"/>
                <w:kern w:val="3"/>
                <w:szCs w:val="24"/>
                <w:lang w:bidi="hi-IN"/>
              </w:rPr>
              <w:t>26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, Krosna, Lazdijų</w:t>
            </w:r>
            <w:r>
              <w:rPr>
                <w:rFonts w:cs="Mangal"/>
                <w:kern w:val="3"/>
                <w:szCs w:val="24"/>
                <w:lang w:bidi="hi-IN"/>
              </w:rPr>
              <w:t> 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D88" w14:textId="2E3A1BC7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4400-1211-6713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2D52" w14:textId="06487D02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2200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75CB" w14:textId="77777777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  <w:p w14:paraId="04AB5E23" w14:textId="71D6B6EC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ABD7" w14:textId="77777777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3D4712CC" w14:textId="1CE3FFBD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</w:tc>
      </w:tr>
      <w:tr w:rsidR="008A0A52" w14:paraId="5869B1A4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F037" w14:textId="2B649837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14.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6DF5" w14:textId="21B93193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C680B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3323" w14:textId="69B5DECB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C680B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851A" w14:textId="4DFB7424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Geležinkelio g. 5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Krosna,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29E8" w14:textId="42A3726D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4400-1982-0798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A5F7" w14:textId="1369A847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2835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B1CB" w14:textId="576955C0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BA5F" w14:textId="7F0B9C29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7D800392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C654" w14:textId="4D304674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15.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77FC" w14:textId="656081D7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C680B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AE81" w14:textId="51A1936C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C680B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47EE" w14:textId="1C0AC0FC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proofErr w:type="spellStart"/>
            <w:r w:rsidRPr="00925D61">
              <w:rPr>
                <w:rFonts w:cs="Mangal"/>
                <w:kern w:val="3"/>
                <w:szCs w:val="24"/>
                <w:lang w:bidi="hi-IN"/>
              </w:rPr>
              <w:t>Olendrų</w:t>
            </w:r>
            <w:proofErr w:type="spellEnd"/>
            <w:r w:rsidRPr="00925D61">
              <w:rPr>
                <w:rFonts w:cs="Mangal"/>
                <w:kern w:val="3"/>
                <w:szCs w:val="24"/>
                <w:lang w:bidi="hi-IN"/>
              </w:rPr>
              <w:t xml:space="preserve"> k. 2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 w:rsidRPr="00F30415">
              <w:rPr>
                <w:rFonts w:cs="Mangal"/>
                <w:kern w:val="3"/>
                <w:szCs w:val="24"/>
                <w:lang w:bidi="hi-IN"/>
              </w:rPr>
              <w:t>Krosnos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50BA" w14:textId="639A567E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14FC9">
              <w:rPr>
                <w:rFonts w:cs="Mangal"/>
                <w:kern w:val="3"/>
                <w:szCs w:val="24"/>
                <w:lang w:bidi="hi-IN"/>
              </w:rPr>
              <w:t>5915-0001-0257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AC2F" w14:textId="32F4FC89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,30</w:t>
            </w:r>
            <w:r w:rsidRPr="00F30415">
              <w:rPr>
                <w:rFonts w:cs="Mangal"/>
                <w:kern w:val="3"/>
                <w:szCs w:val="24"/>
                <w:lang w:bidi="hi-IN"/>
              </w:rPr>
              <w:t>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8541" w14:textId="7B88E8A9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E3F4" w14:textId="4E5293E1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19B18EF9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E283" w14:textId="500BAD20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lastRenderedPageBreak/>
              <w:t>16.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99C6" w14:textId="47C42A47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C680B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2722" w14:textId="564C1863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C680B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3E9A" w14:textId="77777777" w:rsidR="008A0A52" w:rsidRPr="00F3041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 xml:space="preserve">Girios g. </w:t>
            </w:r>
            <w:r>
              <w:rPr>
                <w:rFonts w:cs="Mangal"/>
                <w:kern w:val="3"/>
                <w:szCs w:val="24"/>
                <w:lang w:bidi="hi-IN"/>
              </w:rPr>
              <w:t>8</w:t>
            </w:r>
            <w:r w:rsidRPr="00F30415"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</w:p>
          <w:p w14:paraId="347913E7" w14:textId="03F3724A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proofErr w:type="spellStart"/>
            <w:r w:rsidRPr="00F30415">
              <w:rPr>
                <w:rFonts w:cs="Mangal"/>
                <w:kern w:val="3"/>
                <w:szCs w:val="24"/>
                <w:lang w:bidi="hi-IN"/>
              </w:rPr>
              <w:t>Ramanavo</w:t>
            </w:r>
            <w:proofErr w:type="spellEnd"/>
            <w:r w:rsidRPr="00F30415">
              <w:rPr>
                <w:rFonts w:cs="Mangal"/>
                <w:kern w:val="3"/>
                <w:szCs w:val="24"/>
                <w:lang w:bidi="hi-IN"/>
              </w:rPr>
              <w:t xml:space="preserve"> k., Krosnos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4283" w14:textId="2D743A48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bookmarkStart w:id="4" w:name="_Hlk202964208"/>
            <w:r w:rsidRPr="00F30415">
              <w:rPr>
                <w:rFonts w:cs="Mangal"/>
                <w:kern w:val="3"/>
                <w:szCs w:val="24"/>
                <w:lang w:bidi="hi-IN"/>
              </w:rPr>
              <w:t>4400-0723-6024</w:t>
            </w:r>
            <w:bookmarkEnd w:id="4"/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5AE7" w14:textId="5EEC94E0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F30415">
              <w:rPr>
                <w:rFonts w:cs="Mangal"/>
                <w:kern w:val="3"/>
                <w:szCs w:val="24"/>
                <w:lang w:bidi="hi-IN"/>
              </w:rPr>
              <w:t>2459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3C6A" w14:textId="35184279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E169" w14:textId="77777777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52AB88F2" w14:textId="63A90125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</w:tc>
      </w:tr>
      <w:tr w:rsidR="001329BF" w14:paraId="64DD7A63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9EE1" w14:textId="6AFD8E6C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17.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87F5" w14:textId="66DC24D1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C93667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61040DA8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1DC9EEF7" w14:textId="322BA407" w:rsidR="001329BF" w:rsidRPr="00B9373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4DE4" w14:textId="73488573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534515F1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66E1294F" w14:textId="3928A0EB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A2A6" w14:textId="0F80B388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Liepų g. 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18,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Miškinių k., </w:t>
            </w:r>
            <w:proofErr w:type="spellStart"/>
            <w:r w:rsidRPr="00B93735">
              <w:rPr>
                <w:rFonts w:cs="Mangal"/>
                <w:kern w:val="3"/>
                <w:szCs w:val="24"/>
                <w:lang w:bidi="hi-IN"/>
              </w:rPr>
              <w:t>Kučiūnų</w:t>
            </w:r>
            <w:proofErr w:type="spellEnd"/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 sen.,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AA2C" w14:textId="5774180F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E46941">
              <w:rPr>
                <w:rFonts w:cs="Mangal"/>
                <w:kern w:val="3"/>
                <w:szCs w:val="24"/>
                <w:lang w:bidi="hi-IN"/>
              </w:rPr>
              <w:t>4400-0857-4230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3B17" w14:textId="1BCBE55F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,18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CAC8" w14:textId="782B32E4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5CAD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019348E1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734623EF" w14:textId="0A5F8355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783992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7DB46F5D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1DD4" w14:textId="1C4DB15C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18.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1D24" w14:textId="3BDEF6B4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3538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C0B9" w14:textId="13907B7D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3538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6076" w14:textId="65E9E4D6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C64C66">
              <w:rPr>
                <w:rFonts w:cs="Mangal"/>
                <w:kern w:val="3"/>
                <w:szCs w:val="24"/>
                <w:lang w:bidi="hi-IN"/>
              </w:rPr>
              <w:t>Liepų g. 114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 w:rsidRPr="00963FCB">
              <w:rPr>
                <w:rFonts w:cs="Mangal"/>
                <w:kern w:val="3"/>
                <w:szCs w:val="24"/>
                <w:lang w:bidi="hi-IN"/>
              </w:rPr>
              <w:t>Miškinių k.,</w:t>
            </w:r>
            <w:r>
              <w:t xml:space="preserve"> </w:t>
            </w:r>
            <w:proofErr w:type="spellStart"/>
            <w:r w:rsidRPr="00BE4364">
              <w:rPr>
                <w:rFonts w:cs="Mangal"/>
                <w:kern w:val="3"/>
                <w:szCs w:val="24"/>
                <w:lang w:bidi="hi-IN"/>
              </w:rPr>
              <w:t>Kučiūnų</w:t>
            </w:r>
            <w:proofErr w:type="spellEnd"/>
            <w:r w:rsidRPr="00BE4364">
              <w:rPr>
                <w:rFonts w:cs="Mangal"/>
                <w:kern w:val="3"/>
                <w:szCs w:val="24"/>
                <w:lang w:bidi="hi-IN"/>
              </w:rPr>
              <w:t xml:space="preserve"> sen.,</w:t>
            </w:r>
            <w:r>
              <w:t xml:space="preserve"> </w:t>
            </w:r>
            <w:r w:rsidRPr="00E80092">
              <w:rPr>
                <w:rFonts w:cs="Mangal"/>
                <w:kern w:val="3"/>
                <w:szCs w:val="24"/>
                <w:lang w:bidi="hi-IN"/>
              </w:rPr>
              <w:t>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4DE2" w14:textId="58FCC397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2B6C8B">
              <w:rPr>
                <w:rFonts w:cs="Mangal"/>
                <w:kern w:val="3"/>
                <w:szCs w:val="24"/>
                <w:lang w:bidi="hi-IN"/>
              </w:rPr>
              <w:t>5918-0002-0093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A7BA" w14:textId="73E851EB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0,1700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4F21" w14:textId="329B8AF3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0C46E3">
              <w:rPr>
                <w:rFonts w:cs="Mangal"/>
                <w:kern w:val="3"/>
                <w:szCs w:val="24"/>
                <w:lang w:bidi="hi-IN"/>
              </w:rPr>
              <w:t>4.1, 4.2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868B" w14:textId="142E5962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711F0A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570F3F62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07DC" w14:textId="6B99CE17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19.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3D4B" w14:textId="075BFACB" w:rsidR="008A0A52" w:rsidRPr="00F321CF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3538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2CD4" w14:textId="6C5B5D11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3538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AA5D" w14:textId="5CE967B7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C64C66">
              <w:rPr>
                <w:rFonts w:cs="Mangal"/>
                <w:kern w:val="3"/>
                <w:szCs w:val="24"/>
                <w:lang w:bidi="hi-IN"/>
              </w:rPr>
              <w:t xml:space="preserve">Liepų g. 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38, </w:t>
            </w:r>
            <w:r w:rsidRPr="00963FCB">
              <w:rPr>
                <w:rFonts w:cs="Mangal"/>
                <w:kern w:val="3"/>
                <w:szCs w:val="24"/>
                <w:lang w:bidi="hi-IN"/>
              </w:rPr>
              <w:t>Miškinių k.,</w:t>
            </w:r>
            <w:r>
              <w:t xml:space="preserve"> </w:t>
            </w:r>
            <w:proofErr w:type="spellStart"/>
            <w:r w:rsidRPr="00BE4364">
              <w:rPr>
                <w:rFonts w:cs="Mangal"/>
                <w:kern w:val="3"/>
                <w:szCs w:val="24"/>
                <w:lang w:bidi="hi-IN"/>
              </w:rPr>
              <w:t>Kučiūnų</w:t>
            </w:r>
            <w:proofErr w:type="spellEnd"/>
            <w:r w:rsidRPr="00BE4364">
              <w:rPr>
                <w:rFonts w:cs="Mangal"/>
                <w:kern w:val="3"/>
                <w:szCs w:val="24"/>
                <w:lang w:bidi="hi-IN"/>
              </w:rPr>
              <w:t xml:space="preserve"> sen.,</w:t>
            </w:r>
            <w:r>
              <w:t xml:space="preserve"> </w:t>
            </w:r>
            <w:r w:rsidRPr="00E80092">
              <w:rPr>
                <w:rFonts w:cs="Mangal"/>
                <w:kern w:val="3"/>
                <w:szCs w:val="24"/>
                <w:lang w:bidi="hi-IN"/>
              </w:rPr>
              <w:t>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9A76" w14:textId="013CBA9D" w:rsidR="008A0A52" w:rsidRPr="00E46941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22D0B">
              <w:rPr>
                <w:rFonts w:cs="Mangal"/>
                <w:kern w:val="3"/>
                <w:szCs w:val="24"/>
                <w:lang w:bidi="hi-IN"/>
              </w:rPr>
              <w:t>4400-0577-6824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7130" w14:textId="11CFD86D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E6430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,1</w:t>
            </w:r>
            <w:r w:rsidRPr="00BE6430">
              <w:rPr>
                <w:rFonts w:cs="Mangal"/>
                <w:kern w:val="3"/>
                <w:szCs w:val="24"/>
                <w:lang w:bidi="hi-IN"/>
              </w:rPr>
              <w:t>200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33D9" w14:textId="6DAE9AB3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FDE0" w14:textId="5E71A6D8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711F0A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34776AD3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CE76" w14:textId="39FCD405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20.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D6E2" w14:textId="34301092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1329BF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00B84A09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413F6CCB" w14:textId="053C5CAC" w:rsidR="001329BF" w:rsidRPr="00F321C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B02B" w14:textId="155E1F9C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6ADF45F3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393D7F30" w14:textId="35A1AD7B" w:rsidR="001329BF" w:rsidRPr="00B9373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2D4E" w14:textId="70B0A102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E55099">
              <w:rPr>
                <w:rFonts w:cs="Mangal"/>
                <w:kern w:val="3"/>
                <w:szCs w:val="24"/>
                <w:lang w:bidi="hi-IN"/>
              </w:rPr>
              <w:t>Lazdijų g. 7, Šeštokai, Lazdijų</w:t>
            </w:r>
            <w:r w:rsidR="00DD77EA">
              <w:rPr>
                <w:rFonts w:cs="Mangal"/>
                <w:kern w:val="3"/>
                <w:szCs w:val="24"/>
                <w:lang w:bidi="hi-IN"/>
              </w:rPr>
              <w:t> </w:t>
            </w:r>
            <w:r w:rsidRPr="00E55099">
              <w:rPr>
                <w:rFonts w:cs="Mangal"/>
                <w:kern w:val="3"/>
                <w:szCs w:val="24"/>
                <w:lang w:bidi="hi-IN"/>
              </w:rPr>
              <w:t>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CD26" w14:textId="2B013109" w:rsidR="001329BF" w:rsidRPr="00E46941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E55099">
              <w:rPr>
                <w:rFonts w:cs="Mangal"/>
                <w:kern w:val="3"/>
                <w:szCs w:val="24"/>
                <w:lang w:bidi="hi-IN"/>
              </w:rPr>
              <w:t>4400-0067-5154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ED0A" w14:textId="67C2EF79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E55099">
              <w:rPr>
                <w:rFonts w:cs="Mangal"/>
                <w:kern w:val="3"/>
                <w:szCs w:val="24"/>
                <w:lang w:bidi="hi-IN"/>
              </w:rPr>
              <w:t>0,1340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885A" w14:textId="3C69E08E" w:rsidR="001329BF" w:rsidRPr="0048310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E55099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7B22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3FF88F22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23A2B7F1" w14:textId="3D97E5A4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5528A3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659E9020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AFC7" w14:textId="335EA7EC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21.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99B3" w14:textId="22AD47D3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1329BF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04F22EEB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3483645F" w14:textId="306D3A0A" w:rsidR="001329BF" w:rsidRPr="00B9373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9AD5" w14:textId="7D62722E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1329BF" w:rsidRPr="00F30415"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</w:p>
          <w:p w14:paraId="694490DA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2FAE6CC0" w14:textId="0675F33C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Asmuo neturi galiojančios deklaruotos gyvenamosios vietos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CC3A" w14:textId="39AA398B" w:rsidR="001329BF" w:rsidRPr="00E55099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Kalvarijos g. 19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Šeštokai, Lazdijų</w:t>
            </w:r>
            <w:r w:rsidR="00DD77EA">
              <w:rPr>
                <w:rFonts w:cs="Mangal"/>
                <w:kern w:val="3"/>
                <w:szCs w:val="24"/>
                <w:lang w:bidi="hi-IN"/>
              </w:rPr>
              <w:t> 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BC09" w14:textId="1E3027E1" w:rsidR="001329BF" w:rsidRPr="00E55099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5943-0003-0071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A5D9" w14:textId="3876AE7E" w:rsidR="001329BF" w:rsidRPr="00E55099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2600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43FB" w14:textId="3C10E3C0" w:rsidR="001329BF" w:rsidRPr="00E55099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1DA1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25C3A45F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47E2DF55" w14:textId="6B44179B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511F688F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FAF9" w14:textId="515CD5FC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22.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F1A9" w14:textId="19474798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F15A3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93A6" w14:textId="2DB381E3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F15A3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413" w14:textId="7024E911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Kalvarijos g. 1</w:t>
            </w:r>
            <w:r>
              <w:rPr>
                <w:rFonts w:cs="Mangal"/>
                <w:kern w:val="3"/>
                <w:szCs w:val="24"/>
                <w:lang w:bidi="hi-IN"/>
              </w:rPr>
              <w:t>1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, Šeštokai, Lazdijų</w:t>
            </w:r>
            <w:r>
              <w:rPr>
                <w:rFonts w:cs="Mangal"/>
                <w:kern w:val="3"/>
                <w:szCs w:val="24"/>
                <w:lang w:bidi="hi-IN"/>
              </w:rPr>
              <w:t> 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0C4A" w14:textId="56488974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5943-0003-0038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6659" w14:textId="37CE1297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1844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3AA7" w14:textId="77ABF076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D5BD" w14:textId="1A34D542" w:rsidR="008A0A52" w:rsidRPr="00F3041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2CC1A5F3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18EE" w14:textId="79A743A0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23.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F505" w14:textId="16323D2B" w:rsidR="001329BF" w:rsidRPr="003C5483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1329BF" w:rsidRPr="003C5483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11E6C18C" w14:textId="77777777" w:rsidR="001329BF" w:rsidRPr="003C5483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07F83A48" w14:textId="507C6110" w:rsidR="001329BF" w:rsidRPr="00B9373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EDE6" w14:textId="4EA486B1" w:rsidR="001329BF" w:rsidRDefault="008A0A52" w:rsidP="001329BF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lastRenderedPageBreak/>
              <w:t>(duomenys neskelbtini)</w:t>
            </w:r>
          </w:p>
          <w:p w14:paraId="0B55FF7D" w14:textId="77777777" w:rsidR="008A0A52" w:rsidRPr="003C5483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58E08B23" w14:textId="321571BA" w:rsidR="001329BF" w:rsidRPr="00B93735" w:rsidRDefault="008A0A52" w:rsidP="00AA2A17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9349" w14:textId="642FD5B7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proofErr w:type="spellStart"/>
            <w:r w:rsidRPr="003C5483">
              <w:rPr>
                <w:rFonts w:cs="Mangal"/>
                <w:kern w:val="3"/>
                <w:szCs w:val="24"/>
                <w:lang w:bidi="hi-IN"/>
              </w:rPr>
              <w:lastRenderedPageBreak/>
              <w:t>Rimiečio</w:t>
            </w:r>
            <w:proofErr w:type="spellEnd"/>
            <w:r w:rsidRPr="003C5483">
              <w:rPr>
                <w:rFonts w:cs="Mangal"/>
                <w:kern w:val="3"/>
                <w:szCs w:val="24"/>
                <w:lang w:bidi="hi-IN"/>
              </w:rPr>
              <w:t xml:space="preserve"> g. 1, Šilėnų k., </w:t>
            </w:r>
            <w:r w:rsidRPr="003C5483">
              <w:rPr>
                <w:rFonts w:cs="Mangal"/>
                <w:kern w:val="3"/>
                <w:szCs w:val="24"/>
                <w:lang w:bidi="hi-IN"/>
              </w:rPr>
              <w:lastRenderedPageBreak/>
              <w:t>Šeštokų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1BA1" w14:textId="1A26B8A1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C5483">
              <w:rPr>
                <w:rFonts w:cs="Mangal"/>
                <w:kern w:val="3"/>
                <w:szCs w:val="24"/>
                <w:lang w:bidi="hi-IN"/>
              </w:rPr>
              <w:lastRenderedPageBreak/>
              <w:t>5943-0007-0138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CD99" w14:textId="5A85C896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C5483">
              <w:rPr>
                <w:rFonts w:cs="Mangal"/>
                <w:kern w:val="3"/>
                <w:szCs w:val="24"/>
                <w:lang w:bidi="hi-IN"/>
              </w:rPr>
              <w:t>0,1600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45D0" w14:textId="596D0300" w:rsidR="001329BF" w:rsidRPr="0048310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C5483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EF0A" w14:textId="77777777" w:rsidR="001329BF" w:rsidRPr="003C5483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C5483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7A614A29" w14:textId="77777777" w:rsidR="00AA2A17" w:rsidRDefault="00AA2A17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58E03798" w14:textId="7BB8C4C2" w:rsidR="001329BF" w:rsidRPr="00F3041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C5483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18399527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2C0D" w14:textId="20DA433E" w:rsidR="008A0A52" w:rsidRPr="003C5483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C5483">
              <w:rPr>
                <w:rFonts w:cs="Mangal"/>
                <w:kern w:val="3"/>
                <w:szCs w:val="24"/>
                <w:lang w:bidi="hi-IN"/>
              </w:rPr>
              <w:lastRenderedPageBreak/>
              <w:t>24.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C139" w14:textId="487F0F3C" w:rsidR="008A0A52" w:rsidRPr="003C5483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0757F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5AA8" w14:textId="5B8018E2" w:rsidR="008A0A52" w:rsidRPr="003C5483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0757F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CCA6" w14:textId="72E33E5E" w:rsidR="008A0A52" w:rsidRPr="003C5483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582146">
              <w:rPr>
                <w:rFonts w:cs="Mangal"/>
                <w:kern w:val="3"/>
                <w:szCs w:val="24"/>
                <w:lang w:bidi="hi-IN"/>
              </w:rPr>
              <w:t>Vilties g. 15A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 w:rsidRPr="00AB52BD">
              <w:rPr>
                <w:rFonts w:cs="Mangal"/>
                <w:kern w:val="3"/>
                <w:szCs w:val="24"/>
                <w:lang w:bidi="hi-IN"/>
              </w:rPr>
              <w:t>Jukneliškės</w:t>
            </w:r>
            <w:proofErr w:type="spellEnd"/>
            <w:r w:rsidRPr="00AB52BD">
              <w:rPr>
                <w:rFonts w:cs="Mangal"/>
                <w:kern w:val="3"/>
                <w:szCs w:val="24"/>
                <w:lang w:bidi="hi-IN"/>
              </w:rPr>
              <w:t xml:space="preserve"> k.,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1E785D">
              <w:rPr>
                <w:rFonts w:cs="Mangal"/>
                <w:kern w:val="3"/>
                <w:szCs w:val="24"/>
                <w:lang w:bidi="hi-IN"/>
              </w:rPr>
              <w:t>Šeštokų sen.,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CD2371">
              <w:rPr>
                <w:rFonts w:cs="Mangal"/>
                <w:kern w:val="3"/>
                <w:szCs w:val="24"/>
                <w:lang w:bidi="hi-IN"/>
              </w:rPr>
              <w:t>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FE28" w14:textId="12DC8A5F" w:rsidR="008A0A52" w:rsidRPr="003C5483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D337DA">
              <w:rPr>
                <w:rFonts w:cs="Mangal"/>
                <w:kern w:val="3"/>
                <w:szCs w:val="24"/>
                <w:lang w:bidi="hi-IN"/>
              </w:rPr>
              <w:t>4400-6563-9090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1620" w14:textId="31B5197B" w:rsidR="008A0A52" w:rsidRPr="003C5483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0,2200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C269" w14:textId="0B9F5BA7" w:rsidR="008A0A52" w:rsidRPr="003C5483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D295" w14:textId="77777777" w:rsidR="008A0A52" w:rsidRPr="00573950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573950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3E1A91D2" w14:textId="77777777" w:rsidR="008A0A52" w:rsidRPr="00573950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7F13087D" w14:textId="634B3A55" w:rsidR="008A0A52" w:rsidRPr="003C5483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</w:tc>
      </w:tr>
      <w:tr w:rsidR="008A0A52" w14:paraId="532D778C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4A95" w14:textId="14C95691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DD4EAE">
              <w:rPr>
                <w:rFonts w:cs="Mangal"/>
                <w:kern w:val="3"/>
                <w:szCs w:val="24"/>
                <w:lang w:bidi="hi-IN"/>
              </w:rPr>
              <w:t>2</w:t>
            </w:r>
            <w:r>
              <w:rPr>
                <w:rFonts w:cs="Mangal"/>
                <w:kern w:val="3"/>
                <w:szCs w:val="24"/>
                <w:lang w:bidi="hi-IN"/>
              </w:rPr>
              <w:t>5</w:t>
            </w:r>
            <w:r w:rsidRPr="00DD4EAE">
              <w:rPr>
                <w:rFonts w:cs="Mangal"/>
                <w:kern w:val="3"/>
                <w:szCs w:val="24"/>
                <w:lang w:bidi="hi-IN"/>
              </w:rPr>
              <w:t>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2F70" w14:textId="1B8938BE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0757F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B885" w14:textId="3C7E7823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0757F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C88A" w14:textId="2DAB6966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E1167F">
              <w:rPr>
                <w:rFonts w:cs="Mangal"/>
                <w:kern w:val="3"/>
                <w:szCs w:val="24"/>
                <w:lang w:bidi="hi-IN"/>
              </w:rPr>
              <w:t>Vilties g. 15</w:t>
            </w:r>
            <w:r>
              <w:rPr>
                <w:rFonts w:cs="Mangal"/>
                <w:kern w:val="3"/>
                <w:szCs w:val="24"/>
                <w:lang w:bidi="hi-IN"/>
              </w:rPr>
              <w:t>B</w:t>
            </w:r>
            <w:r w:rsidRPr="00E1167F"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 w:rsidRPr="00E1167F">
              <w:rPr>
                <w:rFonts w:cs="Mangal"/>
                <w:kern w:val="3"/>
                <w:szCs w:val="24"/>
                <w:lang w:bidi="hi-IN"/>
              </w:rPr>
              <w:t>Jukneliškės</w:t>
            </w:r>
            <w:proofErr w:type="spellEnd"/>
            <w:r w:rsidRPr="00E1167F">
              <w:rPr>
                <w:rFonts w:cs="Mangal"/>
                <w:kern w:val="3"/>
                <w:szCs w:val="24"/>
                <w:lang w:bidi="hi-IN"/>
              </w:rPr>
              <w:t xml:space="preserve"> k., Šeštokų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4AA6" w14:textId="23F74679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266F73">
              <w:rPr>
                <w:rFonts w:cs="Mangal"/>
                <w:kern w:val="3"/>
                <w:szCs w:val="24"/>
                <w:lang w:bidi="hi-IN"/>
              </w:rPr>
              <w:t>4400-6563-9058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872B" w14:textId="60575052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0,2600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2D53" w14:textId="10B134C1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9738" w14:textId="77777777" w:rsidR="008A0A52" w:rsidRPr="00573950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573950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437AA58A" w14:textId="121A3A81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</w:tc>
      </w:tr>
      <w:tr w:rsidR="008A0A52" w14:paraId="0049113B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1C97" w14:textId="337E05B6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26.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8175" w14:textId="4BF6C58F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0757F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2C9D" w14:textId="03EA2320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0757F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44F9" w14:textId="4CD1DAAC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E1167F">
              <w:rPr>
                <w:rFonts w:cs="Mangal"/>
                <w:kern w:val="3"/>
                <w:szCs w:val="24"/>
                <w:lang w:bidi="hi-IN"/>
              </w:rPr>
              <w:t>Vilties g. 15</w:t>
            </w:r>
            <w:r>
              <w:rPr>
                <w:rFonts w:cs="Mangal"/>
                <w:kern w:val="3"/>
                <w:szCs w:val="24"/>
                <w:lang w:bidi="hi-IN"/>
              </w:rPr>
              <w:t>C</w:t>
            </w:r>
            <w:r w:rsidRPr="00E1167F"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 w:rsidRPr="00E1167F">
              <w:rPr>
                <w:rFonts w:cs="Mangal"/>
                <w:kern w:val="3"/>
                <w:szCs w:val="24"/>
                <w:lang w:bidi="hi-IN"/>
              </w:rPr>
              <w:t>Jukneliškės</w:t>
            </w:r>
            <w:proofErr w:type="spellEnd"/>
            <w:r w:rsidRPr="00E1167F">
              <w:rPr>
                <w:rFonts w:cs="Mangal"/>
                <w:kern w:val="3"/>
                <w:szCs w:val="24"/>
                <w:lang w:bidi="hi-IN"/>
              </w:rPr>
              <w:t xml:space="preserve"> k., Šeštokų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D84D" w14:textId="29BEE8A7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7D1CFB">
              <w:rPr>
                <w:rFonts w:cs="Mangal"/>
                <w:kern w:val="3"/>
                <w:szCs w:val="24"/>
                <w:lang w:bidi="hi-IN"/>
              </w:rPr>
              <w:t>4400-6573-8534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E5A0" w14:textId="1BF0254A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0,3000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1B4C" w14:textId="66D33A75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8BA5" w14:textId="77777777" w:rsidR="008A0A52" w:rsidRPr="00573950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573950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0261E2DE" w14:textId="77777777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</w:tc>
      </w:tr>
      <w:tr w:rsidR="001329BF" w14:paraId="401EFDE0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B73A" w14:textId="1F526091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27.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1D6B" w14:textId="17A9F5D3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DD77EA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73ED81F6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7E3E565F" w14:textId="679E6B2D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DD77EA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38847253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7E4FE580" w14:textId="0190222E" w:rsidR="001329BF" w:rsidRPr="00B9373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4CA2" w14:textId="59CABB56" w:rsidR="001329BF" w:rsidRPr="00B9373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F17" w14:textId="092A35FB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proofErr w:type="spellStart"/>
            <w:r w:rsidRPr="00FF3D08">
              <w:rPr>
                <w:rFonts w:cs="Mangal"/>
                <w:kern w:val="3"/>
                <w:szCs w:val="24"/>
                <w:lang w:bidi="hi-IN"/>
              </w:rPr>
              <w:t>Baravos</w:t>
            </w:r>
            <w:proofErr w:type="spellEnd"/>
            <w:r w:rsidRPr="00FF3D08">
              <w:rPr>
                <w:rFonts w:cs="Mangal"/>
                <w:kern w:val="3"/>
                <w:szCs w:val="24"/>
                <w:lang w:bidi="hi-IN"/>
              </w:rPr>
              <w:t xml:space="preserve"> k. 4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 w:rsidRPr="00D42E85">
              <w:rPr>
                <w:rFonts w:cs="Mangal"/>
                <w:kern w:val="3"/>
                <w:szCs w:val="24"/>
                <w:lang w:bidi="hi-IN"/>
              </w:rPr>
              <w:t>Šeštokų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9FD6" w14:textId="33658645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5C11A5">
              <w:rPr>
                <w:rFonts w:cs="Mangal"/>
                <w:kern w:val="3"/>
                <w:szCs w:val="24"/>
                <w:lang w:bidi="hi-IN"/>
              </w:rPr>
              <w:t>4400-0067-8713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9D58" w14:textId="58DCE5B9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0,2000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398C" w14:textId="2D65D030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7D15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573950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65FB5895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768230AE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783992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7B927A45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57F07E02" w14:textId="3D699B08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783992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0D9A6053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A78" w14:textId="2A800288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28.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E477" w14:textId="0AC35904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C291F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8146" w14:textId="7A0FC864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C291F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1E50" w14:textId="7A454393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Motiejaus Bigelio g. 13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 w:rsidRPr="00B93735">
              <w:rPr>
                <w:rFonts w:cs="Mangal"/>
                <w:kern w:val="3"/>
                <w:szCs w:val="24"/>
                <w:lang w:bidi="hi-IN"/>
              </w:rPr>
              <w:t>Padumblių</w:t>
            </w:r>
            <w:proofErr w:type="spellEnd"/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 k.,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Kapčiamies</w:t>
            </w:r>
            <w:r>
              <w:rPr>
                <w:rFonts w:cs="Mangal"/>
                <w:kern w:val="3"/>
                <w:szCs w:val="24"/>
                <w:lang w:bidi="hi-IN"/>
              </w:rPr>
              <w:t>čio sen.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D2A1" w14:textId="4E3E4A26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4400-0254-9670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618D" w14:textId="46AF7570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1900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29C0" w14:textId="5439172A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8830" w14:textId="2D3A790E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33E47456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AC6B" w14:textId="330EAEBB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29.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61A2" w14:textId="52613CA0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190A3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58C0" w14:textId="71999B37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190A3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6982" w14:textId="76FAD106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Motiejaus Bigelio g. 1</w:t>
            </w:r>
            <w:r>
              <w:rPr>
                <w:rFonts w:cs="Mangal"/>
                <w:kern w:val="3"/>
                <w:szCs w:val="24"/>
                <w:lang w:bidi="hi-IN"/>
              </w:rPr>
              <w:t>4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 w:rsidRPr="00B93735">
              <w:rPr>
                <w:rFonts w:cs="Mangal"/>
                <w:kern w:val="3"/>
                <w:szCs w:val="24"/>
                <w:lang w:bidi="hi-IN"/>
              </w:rPr>
              <w:t>Padumblių</w:t>
            </w:r>
            <w:proofErr w:type="spellEnd"/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 k., Kapčiamiesčio sen., Lazdijų r.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lastRenderedPageBreak/>
              <w:t>sav</w:t>
            </w:r>
            <w:r>
              <w:rPr>
                <w:rFonts w:cs="Mangal"/>
                <w:kern w:val="3"/>
                <w:szCs w:val="24"/>
                <w:lang w:bidi="hi-IN"/>
              </w:rPr>
              <w:t>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7D10" w14:textId="0F31DD6D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lastRenderedPageBreak/>
              <w:t>5910-0006-0126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AAAD" w14:textId="07085706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0800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7CDA" w14:textId="65FF2C09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6E0B" w14:textId="09495194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18495B6D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4012" w14:textId="47905052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7841E3">
              <w:rPr>
                <w:rFonts w:cs="Mangal"/>
                <w:kern w:val="3"/>
                <w:szCs w:val="24"/>
                <w:lang w:bidi="hi-IN"/>
              </w:rPr>
              <w:lastRenderedPageBreak/>
              <w:t>3</w:t>
            </w:r>
            <w:r>
              <w:rPr>
                <w:rFonts w:cs="Mangal"/>
                <w:kern w:val="3"/>
                <w:szCs w:val="24"/>
                <w:lang w:bidi="hi-IN"/>
              </w:rPr>
              <w:t>0</w:t>
            </w:r>
            <w:r w:rsidRPr="007841E3">
              <w:rPr>
                <w:rFonts w:cs="Mangal"/>
                <w:kern w:val="3"/>
                <w:szCs w:val="24"/>
                <w:lang w:bidi="hi-IN"/>
              </w:rPr>
              <w:t>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9AA1" w14:textId="2A68F9D4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190A3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CCC9" w14:textId="541AD7A6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190A3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FAA3" w14:textId="429D246B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proofErr w:type="spellStart"/>
            <w:r w:rsidRPr="00B93735">
              <w:rPr>
                <w:rFonts w:cs="Mangal"/>
                <w:kern w:val="3"/>
                <w:szCs w:val="24"/>
                <w:lang w:bidi="hi-IN"/>
              </w:rPr>
              <w:t>Niedos</w:t>
            </w:r>
            <w:proofErr w:type="spellEnd"/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 g. </w:t>
            </w:r>
            <w:r>
              <w:rPr>
                <w:rFonts w:cs="Mangal"/>
                <w:kern w:val="3"/>
                <w:szCs w:val="24"/>
                <w:lang w:bidi="hi-IN"/>
              </w:rPr>
              <w:t>4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, Kapčiamiestis,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FADC" w14:textId="218B064C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4400-0442-9766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93E1" w14:textId="6D7D665A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2700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DCEE" w14:textId="7ECC753D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6728" w14:textId="04BAB0C1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6ECF469E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84B6" w14:textId="7631B720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31.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22DE" w14:textId="2854C111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190A3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CF1" w14:textId="566CC460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190A3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E1C6" w14:textId="4A402721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Žvejų Mažoji g. </w:t>
            </w:r>
            <w:r>
              <w:rPr>
                <w:rFonts w:cs="Mangal"/>
                <w:kern w:val="3"/>
                <w:szCs w:val="24"/>
                <w:lang w:bidi="hi-IN"/>
              </w:rPr>
              <w:t>7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, Veisiejai,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5C2B" w14:textId="1A29EAEB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5955-0003-0110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C566" w14:textId="5525E940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0463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A37D" w14:textId="2A7218B7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A62F" w14:textId="762ADD7F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718A7F4B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0AAB" w14:textId="1C036622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32.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11EC" w14:textId="7225E0E7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190A3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4F5F" w14:textId="6692A5AC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190A3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B1AC" w14:textId="0CB90A65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Dugnų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 g. 2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Kailinių k.,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Veisie</w:t>
            </w:r>
            <w:r>
              <w:rPr>
                <w:rFonts w:cs="Mangal"/>
                <w:kern w:val="3"/>
                <w:szCs w:val="24"/>
                <w:lang w:bidi="hi-IN"/>
              </w:rPr>
              <w:t>jų sen.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FC3D" w14:textId="31D07206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F2AA5">
              <w:rPr>
                <w:rFonts w:cs="Mangal"/>
                <w:kern w:val="3"/>
                <w:szCs w:val="24"/>
                <w:lang w:bidi="hi-IN"/>
              </w:rPr>
              <w:t>4400-0490-7454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613D" w14:textId="24B325E6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,1000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3A07" w14:textId="07C1BA9B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E25A" w14:textId="2E207BD1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79007D84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4FF6" w14:textId="2F17B331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33.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89FA" w14:textId="405F5A7F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190A3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0E17" w14:textId="1DEF76A5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190A3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7321" w14:textId="5FFC896C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DD4EAE">
              <w:rPr>
                <w:rFonts w:cs="Mangal"/>
                <w:kern w:val="3"/>
                <w:szCs w:val="24"/>
                <w:lang w:bidi="hi-IN"/>
              </w:rPr>
              <w:t>Leipalingio g. 42, Veisiejai,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8CAF" w14:textId="7630D3D7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DD4EAE">
              <w:rPr>
                <w:rFonts w:cs="Mangal"/>
                <w:kern w:val="3"/>
                <w:szCs w:val="24"/>
                <w:lang w:bidi="hi-IN"/>
              </w:rPr>
              <w:t>4400-0692-9715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EB4B" w14:textId="4A3BD69E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DD4EAE">
              <w:rPr>
                <w:rFonts w:cs="Mangal"/>
                <w:kern w:val="3"/>
                <w:szCs w:val="24"/>
                <w:lang w:bidi="hi-IN"/>
              </w:rPr>
              <w:t>0,0650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E4C" w14:textId="74A53A72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DD4EAE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91E" w14:textId="01C01976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DD4EAE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7760ABE4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AA4E" w14:textId="7205F0FA" w:rsidR="008A0A52" w:rsidRPr="00DD4EAE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34.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565D" w14:textId="458B65DE" w:rsidR="008A0A52" w:rsidRPr="00DD4EAE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190A3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1A6E" w14:textId="5A728023" w:rsidR="008A0A52" w:rsidRPr="00DD4EAE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190A3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D657" w14:textId="7A512625" w:rsidR="008A0A52" w:rsidRPr="00DD4EAE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Leipalingio g. 4</w:t>
            </w:r>
            <w:r>
              <w:rPr>
                <w:rFonts w:cs="Mangal"/>
                <w:kern w:val="3"/>
                <w:szCs w:val="24"/>
                <w:lang w:bidi="hi-IN"/>
              </w:rPr>
              <w:t>6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, Veisiejai,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7C0F" w14:textId="163150A8" w:rsidR="008A0A52" w:rsidRPr="00DD4EAE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4400-2635-4287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049F" w14:textId="7CEFF034" w:rsidR="008A0A52" w:rsidRPr="00DD4EAE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2000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1D71" w14:textId="1BDEFD6B" w:rsidR="008A0A52" w:rsidRPr="00DD4EAE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59CB" w14:textId="54ACB588" w:rsidR="008A0A52" w:rsidRPr="00DD4EAE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2CC4B1A1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4070" w14:textId="72A725C5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35.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F735" w14:textId="2FE23C68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190A3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8305" w14:textId="2F5A525A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190A3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3DB2" w14:textId="1B78AA24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234517">
              <w:rPr>
                <w:rFonts w:cs="Mangal"/>
                <w:kern w:val="3"/>
                <w:szCs w:val="24"/>
                <w:lang w:bidi="hi-IN"/>
              </w:rPr>
              <w:t>Laukų g. 8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 w:rsidRPr="007D7E0C">
              <w:rPr>
                <w:rFonts w:cs="Mangal"/>
                <w:kern w:val="3"/>
                <w:szCs w:val="24"/>
                <w:lang w:bidi="hi-IN"/>
              </w:rPr>
              <w:t>Smarliūnų</w:t>
            </w:r>
            <w:proofErr w:type="spellEnd"/>
            <w:r w:rsidRPr="007D7E0C">
              <w:rPr>
                <w:rFonts w:cs="Mangal"/>
                <w:kern w:val="3"/>
                <w:szCs w:val="24"/>
                <w:lang w:bidi="hi-IN"/>
              </w:rPr>
              <w:t xml:space="preserve"> k., Veisiejų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9846" w14:textId="7F23DE99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24702F">
              <w:rPr>
                <w:rFonts w:cs="Mangal"/>
                <w:kern w:val="3"/>
                <w:szCs w:val="24"/>
                <w:lang w:bidi="hi-IN"/>
              </w:rPr>
              <w:t>4400-4506-7570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A1A0" w14:textId="1E1F8447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,3710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5C0E" w14:textId="3A225276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070336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5242" w14:textId="51C25B52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37E854CE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2683" w14:textId="4D38B426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36.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2BD5" w14:textId="0D1454A4" w:rsidR="008A0A52" w:rsidRPr="00F30415" w:rsidRDefault="008A0A52" w:rsidP="008A0A52">
            <w:pPr>
              <w:jc w:val="center"/>
              <w:rPr>
                <w:rFonts w:cs="Mangal"/>
                <w:kern w:val="3"/>
                <w:szCs w:val="24"/>
                <w:highlight w:val="yellow"/>
                <w:lang w:bidi="hi-IN"/>
              </w:rPr>
            </w:pPr>
            <w:r w:rsidRPr="00190A3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65B8" w14:textId="62FCE6B4" w:rsidR="008A0A52" w:rsidRPr="00F30415" w:rsidRDefault="008A0A52" w:rsidP="008A0A52">
            <w:pPr>
              <w:jc w:val="center"/>
              <w:rPr>
                <w:rFonts w:cs="Mangal"/>
                <w:kern w:val="3"/>
                <w:szCs w:val="24"/>
                <w:highlight w:val="yellow"/>
                <w:lang w:bidi="hi-IN"/>
              </w:rPr>
            </w:pPr>
            <w:r w:rsidRPr="00190A3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076E" w14:textId="620D4874" w:rsidR="008A0A52" w:rsidRPr="00F30415" w:rsidRDefault="008A0A52" w:rsidP="008A0A52">
            <w:pPr>
              <w:jc w:val="center"/>
              <w:rPr>
                <w:rFonts w:cs="Mangal"/>
                <w:kern w:val="3"/>
                <w:szCs w:val="24"/>
                <w:highlight w:val="yellow"/>
                <w:lang w:bidi="hi-IN"/>
              </w:rPr>
            </w:pPr>
            <w:proofErr w:type="spellStart"/>
            <w:r w:rsidRPr="00F30415">
              <w:rPr>
                <w:rFonts w:cs="Mangal"/>
                <w:kern w:val="3"/>
                <w:szCs w:val="24"/>
                <w:lang w:bidi="hi-IN"/>
              </w:rPr>
              <w:t>Petroškų</w:t>
            </w:r>
            <w:proofErr w:type="spellEnd"/>
            <w:r w:rsidRPr="00F30415">
              <w:rPr>
                <w:rFonts w:cs="Mangal"/>
                <w:kern w:val="3"/>
                <w:szCs w:val="24"/>
                <w:lang w:bidi="hi-IN"/>
              </w:rPr>
              <w:t xml:space="preserve"> g. 12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 w:rsidRPr="00F30415">
              <w:rPr>
                <w:rFonts w:cs="Mangal"/>
                <w:kern w:val="3"/>
                <w:szCs w:val="24"/>
                <w:lang w:bidi="hi-IN"/>
              </w:rPr>
              <w:t>Petroškų</w:t>
            </w:r>
            <w:proofErr w:type="spellEnd"/>
            <w:r w:rsidRPr="00F30415">
              <w:rPr>
                <w:rFonts w:cs="Mangal"/>
                <w:kern w:val="3"/>
                <w:szCs w:val="24"/>
                <w:lang w:bidi="hi-IN"/>
              </w:rPr>
              <w:t xml:space="preserve"> k., Veisiejų sen., Lazdijų r. sav. 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DAA8" w14:textId="32A166E7" w:rsidR="008A0A52" w:rsidRPr="00F30415" w:rsidRDefault="008A0A52" w:rsidP="008A0A52">
            <w:pPr>
              <w:jc w:val="center"/>
              <w:rPr>
                <w:rFonts w:cs="Mangal"/>
                <w:kern w:val="3"/>
                <w:szCs w:val="24"/>
                <w:highlight w:val="yellow"/>
                <w:lang w:bidi="hi-IN"/>
              </w:rPr>
            </w:pPr>
            <w:bookmarkStart w:id="5" w:name="_Hlk202967750"/>
            <w:r w:rsidRPr="00F30415">
              <w:rPr>
                <w:rFonts w:cs="Mangal"/>
                <w:kern w:val="3"/>
                <w:szCs w:val="24"/>
                <w:lang w:bidi="hi-IN"/>
              </w:rPr>
              <w:t>5933-0005-0118</w:t>
            </w:r>
            <w:bookmarkEnd w:id="5"/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34BF" w14:textId="74F580CF" w:rsidR="008A0A52" w:rsidRPr="00F30415" w:rsidRDefault="008A0A52" w:rsidP="008A0A52">
            <w:pPr>
              <w:jc w:val="center"/>
              <w:rPr>
                <w:rFonts w:cs="Mangal"/>
                <w:kern w:val="3"/>
                <w:szCs w:val="24"/>
                <w:highlight w:val="yellow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F30415">
              <w:rPr>
                <w:rFonts w:cs="Mangal"/>
                <w:kern w:val="3"/>
                <w:szCs w:val="24"/>
                <w:lang w:bidi="hi-IN"/>
              </w:rPr>
              <w:t>1000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7BCC" w14:textId="095B7DB0" w:rsidR="008A0A52" w:rsidRPr="00F30415" w:rsidRDefault="008A0A52" w:rsidP="008A0A52">
            <w:pPr>
              <w:jc w:val="center"/>
              <w:rPr>
                <w:rFonts w:cs="Mangal"/>
                <w:kern w:val="3"/>
                <w:szCs w:val="24"/>
                <w:highlight w:val="yellow"/>
                <w:lang w:bidi="hi-IN"/>
              </w:rPr>
            </w:pPr>
            <w:r w:rsidRPr="00070336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16FA" w14:textId="15F17F6A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66AB942D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3076" w14:textId="79FC14FC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37.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BB01" w14:textId="6D9C3F4E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1329BF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796009B9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3D99B93B" w14:textId="070B36A9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1329BF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70B52214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0CF1FF9A" w14:textId="37231E73" w:rsidR="001329BF" w:rsidRPr="00B9373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5737" w14:textId="04FFD88D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1F4BD6A3" w14:textId="77777777" w:rsidR="001329BF" w:rsidRDefault="001329BF" w:rsidP="001329BF">
            <w:pPr>
              <w:rPr>
                <w:rFonts w:cs="Mangal"/>
                <w:kern w:val="3"/>
                <w:szCs w:val="24"/>
                <w:lang w:bidi="hi-IN"/>
              </w:rPr>
            </w:pPr>
          </w:p>
          <w:p w14:paraId="3B75F625" w14:textId="71793542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3770B57F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3AE77D87" w14:textId="77ECC301" w:rsidR="001329BF" w:rsidRPr="00B9373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81ED" w14:textId="75A5EC85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proofErr w:type="spellStart"/>
            <w:r w:rsidRPr="00B93735">
              <w:rPr>
                <w:rFonts w:cs="Mangal"/>
                <w:kern w:val="3"/>
                <w:szCs w:val="24"/>
                <w:lang w:bidi="hi-IN"/>
              </w:rPr>
              <w:t>Senkonių</w:t>
            </w:r>
            <w:proofErr w:type="spellEnd"/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 g. 14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 w:rsidRPr="00B93735">
              <w:rPr>
                <w:rFonts w:cs="Mangal"/>
                <w:kern w:val="3"/>
                <w:szCs w:val="24"/>
                <w:lang w:bidi="hi-IN"/>
              </w:rPr>
              <w:t>Senkonių</w:t>
            </w:r>
            <w:proofErr w:type="spellEnd"/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 k.,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Veisiejų sen.,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51CA" w14:textId="796FA6C5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bookmarkStart w:id="6" w:name="_Hlk202967759"/>
            <w:r w:rsidRPr="00852D37">
              <w:rPr>
                <w:rFonts w:cs="Mangal"/>
                <w:kern w:val="3"/>
                <w:szCs w:val="24"/>
                <w:lang w:bidi="hi-IN"/>
              </w:rPr>
              <w:t>4400-0325-7158</w:t>
            </w:r>
            <w:bookmarkEnd w:id="6"/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936A" w14:textId="4B5DC887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52D37">
              <w:rPr>
                <w:rFonts w:cs="Mangal"/>
                <w:kern w:val="3"/>
                <w:szCs w:val="24"/>
                <w:lang w:bidi="hi-IN"/>
              </w:rPr>
              <w:t>0,1500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2BF7" w14:textId="67E2D1B6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17D3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6362B1EC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1A5951CA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6FA37238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37057022" w14:textId="67012D6A" w:rsidR="001329BF" w:rsidRDefault="001329BF" w:rsidP="00AA2A17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0C8641B4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7BA8" w14:textId="0EE8C5F3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38.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B8CC" w14:textId="6D7AD063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B4C36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18A3" w14:textId="41D54DED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B4C36">
              <w:rPr>
                <w:rFonts w:cs="Mangal"/>
                <w:i/>
                <w:kern w:val="3"/>
                <w:szCs w:val="24"/>
                <w:lang w:bidi="hi-IN"/>
              </w:rPr>
              <w:t xml:space="preserve">(duomenys </w:t>
            </w:r>
            <w:r w:rsidRPr="003B4C36">
              <w:rPr>
                <w:rFonts w:cs="Mangal"/>
                <w:i/>
                <w:kern w:val="3"/>
                <w:szCs w:val="24"/>
                <w:lang w:bidi="hi-IN"/>
              </w:rPr>
              <w:lastRenderedPageBreak/>
              <w:t>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1DB4" w14:textId="03FA09B1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lastRenderedPageBreak/>
              <w:t>Laukų g. 6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 w:rsidRPr="00B93735">
              <w:rPr>
                <w:rFonts w:cs="Mangal"/>
                <w:kern w:val="3"/>
                <w:szCs w:val="24"/>
                <w:lang w:bidi="hi-IN"/>
              </w:rPr>
              <w:lastRenderedPageBreak/>
              <w:t>Smarliūnų</w:t>
            </w:r>
            <w:proofErr w:type="spellEnd"/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 k.,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Veisiejų sen.,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38DD" w14:textId="2A52897E" w:rsidR="008A0A52" w:rsidRPr="00852D37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bookmarkStart w:id="7" w:name="_Hlk202967766"/>
            <w:r w:rsidRPr="00B93735">
              <w:rPr>
                <w:rFonts w:cs="Mangal"/>
                <w:kern w:val="3"/>
                <w:szCs w:val="24"/>
                <w:lang w:bidi="hi-IN"/>
              </w:rPr>
              <w:lastRenderedPageBreak/>
              <w:t>5950-0003-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lastRenderedPageBreak/>
              <w:t>0122</w:t>
            </w:r>
            <w:bookmarkEnd w:id="7"/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5227" w14:textId="3B717779" w:rsidR="008A0A52" w:rsidRPr="00852D37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lastRenderedPageBreak/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2400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49CE" w14:textId="0B01287D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410C" w14:textId="467AFA7B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 xml:space="preserve">Nuosavybės </w:t>
            </w:r>
            <w:r w:rsidRPr="00F30415">
              <w:rPr>
                <w:rFonts w:cs="Mangal"/>
                <w:kern w:val="3"/>
                <w:szCs w:val="24"/>
                <w:lang w:bidi="hi-IN"/>
              </w:rPr>
              <w:lastRenderedPageBreak/>
              <w:t>teisė</w:t>
            </w:r>
          </w:p>
        </w:tc>
      </w:tr>
      <w:tr w:rsidR="008A0A52" w14:paraId="617C2A4F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4FCA" w14:textId="34F3D210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lastRenderedPageBreak/>
              <w:t>39.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B11A" w14:textId="640BB2BB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B4C36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1F8A" w14:textId="48A092D0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B4C36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CF5" w14:textId="06DD6FD8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Tujų g. 14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Spartų k.,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Veisiejų sen.,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652B" w14:textId="7818749A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bookmarkStart w:id="8" w:name="_Hlk202967775"/>
            <w:r w:rsidRPr="00B93735">
              <w:rPr>
                <w:rFonts w:cs="Mangal"/>
                <w:kern w:val="3"/>
                <w:szCs w:val="24"/>
                <w:lang w:bidi="hi-IN"/>
              </w:rPr>
              <w:t>4400-4797-3591</w:t>
            </w:r>
            <w:bookmarkEnd w:id="8"/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E501" w14:textId="5D3E2E8E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1512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5505" w14:textId="358CEC1B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6BD2" w14:textId="7A4A9E93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0A20BAD7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FC6D" w14:textId="72FFE5D1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40.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D8BC" w14:textId="0CCC6805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B4C36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76F2" w14:textId="04A5FDB8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B4C36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E2CE" w14:textId="04881B67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E1030">
              <w:rPr>
                <w:rFonts w:cs="Mangal"/>
                <w:kern w:val="3"/>
                <w:szCs w:val="24"/>
                <w:lang w:bidi="hi-IN"/>
              </w:rPr>
              <w:t xml:space="preserve">Mokyklos g. 13, </w:t>
            </w:r>
            <w:proofErr w:type="spellStart"/>
            <w:r w:rsidRPr="003E1030">
              <w:rPr>
                <w:rFonts w:cs="Mangal"/>
                <w:kern w:val="3"/>
                <w:szCs w:val="24"/>
                <w:lang w:bidi="hi-IN"/>
              </w:rPr>
              <w:t>Viktarino</w:t>
            </w:r>
            <w:proofErr w:type="spellEnd"/>
            <w:r w:rsidRPr="003E1030">
              <w:rPr>
                <w:rFonts w:cs="Mangal"/>
                <w:kern w:val="3"/>
                <w:szCs w:val="24"/>
                <w:lang w:bidi="hi-IN"/>
              </w:rPr>
              <w:t xml:space="preserve"> k., Veisiejų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B7DA" w14:textId="748FFCFB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E1030">
              <w:rPr>
                <w:rFonts w:cs="Mangal"/>
                <w:kern w:val="3"/>
                <w:szCs w:val="24"/>
                <w:lang w:bidi="hi-IN"/>
              </w:rPr>
              <w:t>4400-0102-8120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F6D2" w14:textId="52E91CB9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E1030">
              <w:rPr>
                <w:rFonts w:cs="Mangal"/>
                <w:kern w:val="3"/>
                <w:szCs w:val="24"/>
                <w:lang w:bidi="hi-IN"/>
              </w:rPr>
              <w:t>0,2450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C2A4" w14:textId="77777777" w:rsidR="008A0A52" w:rsidRPr="003E1030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E1030">
              <w:rPr>
                <w:rFonts w:cs="Mangal"/>
                <w:kern w:val="3"/>
                <w:szCs w:val="24"/>
                <w:lang w:bidi="hi-IN"/>
              </w:rPr>
              <w:t>4.1</w:t>
            </w:r>
          </w:p>
          <w:p w14:paraId="64789AD9" w14:textId="6AACD83E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5865" w14:textId="15DAFAD4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E1030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2314C177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062A" w14:textId="4B6A60CC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41.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65E8" w14:textId="7D328851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B4C36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3772" w14:textId="6A8E33B0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B4C36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D2CE" w14:textId="5FA57D34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91047">
              <w:rPr>
                <w:rFonts w:cs="Mangal"/>
                <w:kern w:val="3"/>
                <w:szCs w:val="24"/>
                <w:lang w:bidi="hi-IN"/>
              </w:rPr>
              <w:t>Leipalingio g. 4</w:t>
            </w:r>
            <w:r>
              <w:rPr>
                <w:rFonts w:cs="Mangal"/>
                <w:kern w:val="3"/>
                <w:szCs w:val="24"/>
                <w:lang w:bidi="hi-IN"/>
              </w:rPr>
              <w:t>4</w:t>
            </w:r>
            <w:r w:rsidRPr="00891047">
              <w:rPr>
                <w:rFonts w:cs="Mangal"/>
                <w:kern w:val="3"/>
                <w:szCs w:val="24"/>
                <w:lang w:bidi="hi-IN"/>
              </w:rPr>
              <w:t>, Veisiejai,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D9C3" w14:textId="6AC12EB2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012727">
              <w:rPr>
                <w:rFonts w:cs="Mangal"/>
                <w:kern w:val="3"/>
                <w:szCs w:val="24"/>
                <w:lang w:bidi="hi-IN"/>
              </w:rPr>
              <w:t>4400-0691-7468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FF22" w14:textId="102957B5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0,0650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8767" w14:textId="1D166398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D974A7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6244" w14:textId="7EF77177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966C1B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51BB30F2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C7D0" w14:textId="1BB1A1D0" w:rsidR="001329BF" w:rsidRPr="003E1030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E1030">
              <w:rPr>
                <w:rFonts w:cs="Mangal"/>
                <w:kern w:val="3"/>
                <w:szCs w:val="24"/>
                <w:lang w:bidi="hi-IN"/>
              </w:rPr>
              <w:t>42.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6E86" w14:textId="0C8CF9F6" w:rsidR="001329BF" w:rsidRPr="003E1030" w:rsidRDefault="008E56E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B4C36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DD1A" w14:textId="3E154723" w:rsidR="001329BF" w:rsidRPr="003E1030" w:rsidRDefault="008E56E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B4C36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00CA" w14:textId="5790AD38" w:rsidR="001329BF" w:rsidRPr="003E1030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Vytauto g. 74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Seirijai,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Lazdijų</w:t>
            </w:r>
            <w:r w:rsidR="00DD77EA">
              <w:rPr>
                <w:rFonts w:cs="Mangal"/>
                <w:kern w:val="3"/>
                <w:szCs w:val="24"/>
                <w:lang w:bidi="hi-IN"/>
              </w:rPr>
              <w:t> 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3720" w14:textId="70BD82AB" w:rsidR="001329BF" w:rsidRPr="003E1030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4400-4114-4370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9621" w14:textId="314AE02B" w:rsidR="001329BF" w:rsidRPr="003E1030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13</w:t>
            </w:r>
            <w:r>
              <w:rPr>
                <w:rFonts w:cs="Mangal"/>
                <w:kern w:val="3"/>
                <w:szCs w:val="24"/>
                <w:lang w:bidi="hi-IN"/>
              </w:rPr>
              <w:t>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18C1" w14:textId="2086A9D0" w:rsidR="001329BF" w:rsidRPr="003E1030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30EE" w14:textId="592919B5" w:rsidR="001329BF" w:rsidRDefault="001329BF" w:rsidP="001F087D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270A5066" w14:textId="321AF8FB" w:rsidR="001329BF" w:rsidRPr="003E1030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</w:tc>
      </w:tr>
      <w:tr w:rsidR="001329BF" w14:paraId="2C34DE70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7FD2" w14:textId="0174DA64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43.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BD04" w14:textId="0182F20D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1329BF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7D6C20A2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2F83206C" w14:textId="03C765C3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1329BF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3C4A6055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467FA3BC" w14:textId="3799AF45" w:rsidR="001329BF" w:rsidRPr="00E4790E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D21A" w14:textId="1DE5C585" w:rsidR="001329BF" w:rsidRDefault="008A0A52" w:rsidP="001329BF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65E0FA9D" w14:textId="77777777" w:rsidR="008A0A52" w:rsidRPr="00070336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5EFA00DF" w14:textId="02FB4071" w:rsidR="001329BF" w:rsidRDefault="008A0A52" w:rsidP="001329BF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6E87BCF5" w14:textId="77777777" w:rsidR="008A0A52" w:rsidRPr="00070336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29B9344C" w14:textId="6A8E22A3" w:rsidR="001329BF" w:rsidRPr="00183E6A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08A6" w14:textId="3E10A392" w:rsidR="001329BF" w:rsidRPr="00B551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Vytauto g. 32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Seirijai, Lazdijų</w:t>
            </w:r>
            <w:r w:rsidR="00DD77EA">
              <w:rPr>
                <w:rFonts w:cs="Mangal"/>
                <w:kern w:val="3"/>
                <w:szCs w:val="24"/>
                <w:lang w:bidi="hi-IN"/>
              </w:rPr>
              <w:t> 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9541" w14:textId="3B380BB9" w:rsidR="001329BF" w:rsidRPr="00CE79A4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5938-0001-0043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CD5B" w14:textId="70269963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1308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07BB" w14:textId="13D75B5C" w:rsidR="001329BF" w:rsidRPr="0007033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070336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9D95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5C2229B4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25A6D0A8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Nuosavybės teisė </w:t>
            </w:r>
          </w:p>
          <w:p w14:paraId="046E9A8F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18666B73" w14:textId="222C0EDB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409C10ED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9111" w14:textId="1FCE6E8C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44.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F4D2" w14:textId="07FE6EE1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730AD3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E63E" w14:textId="0FEADFDA" w:rsidR="008A0A52" w:rsidRPr="0007033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730AD3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BD13" w14:textId="40224726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Liepų g. 4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Miesto Kolonijos</w:t>
            </w:r>
            <w:r>
              <w:rPr>
                <w:rFonts w:cs="Mangal"/>
                <w:kern w:val="3"/>
                <w:szCs w:val="24"/>
                <w:lang w:bidi="hi-IN"/>
              </w:rPr>
              <w:t> 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k.,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Seirijų sen.,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78F6" w14:textId="09EDB42E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bookmarkStart w:id="9" w:name="_Hlk202970256"/>
            <w:r w:rsidRPr="00B93735">
              <w:rPr>
                <w:rFonts w:cs="Mangal"/>
                <w:kern w:val="3"/>
                <w:szCs w:val="24"/>
                <w:lang w:bidi="hi-IN"/>
              </w:rPr>
              <w:t>4400-0102-3290</w:t>
            </w:r>
            <w:bookmarkEnd w:id="9"/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6755" w14:textId="7F260B9E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1700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0C48" w14:textId="7198B477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0F48" w14:textId="0A50340B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783992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53841F59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AA76" w14:textId="694EBF15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45.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1DD4" w14:textId="0D551E2B" w:rsidR="001329BF" w:rsidRPr="00B93735" w:rsidRDefault="008E56E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B4C36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00E5" w14:textId="7C774D7B" w:rsidR="001329BF" w:rsidRPr="00070336" w:rsidRDefault="008E56E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3B4C36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117C" w14:textId="41E9EE0F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proofErr w:type="spellStart"/>
            <w:r w:rsidRPr="00B93735">
              <w:rPr>
                <w:rFonts w:cs="Mangal"/>
                <w:kern w:val="3"/>
                <w:szCs w:val="24"/>
                <w:lang w:bidi="hi-IN"/>
              </w:rPr>
              <w:t>Pošnios</w:t>
            </w:r>
            <w:proofErr w:type="spellEnd"/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 k. 5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Seirijų sen.,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6FAD" w14:textId="465E98F4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bookmarkStart w:id="10" w:name="_Hlk202970268"/>
            <w:r w:rsidRPr="00B93735">
              <w:rPr>
                <w:rFonts w:cs="Mangal"/>
                <w:kern w:val="3"/>
                <w:szCs w:val="24"/>
                <w:lang w:bidi="hi-IN"/>
              </w:rPr>
              <w:t>5938-0002-0066</w:t>
            </w:r>
            <w:bookmarkEnd w:id="10"/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3170" w14:textId="361EAADF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1447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8928" w14:textId="518E0BDF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4234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455E738F" w14:textId="56FC0014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</w:tc>
      </w:tr>
      <w:tr w:rsidR="008A0A52" w14:paraId="09083E90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707A" w14:textId="275C70B1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46.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B551" w14:textId="4F5A7DAA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E24C14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925C" w14:textId="39A4815C" w:rsidR="008A0A52" w:rsidRPr="0007033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E24C14">
              <w:rPr>
                <w:rFonts w:cs="Mangal"/>
                <w:i/>
                <w:kern w:val="3"/>
                <w:szCs w:val="24"/>
                <w:lang w:bidi="hi-IN"/>
              </w:rPr>
              <w:t xml:space="preserve">(duomenys </w:t>
            </w:r>
            <w:r w:rsidRPr="00E24C14">
              <w:rPr>
                <w:rFonts w:cs="Mangal"/>
                <w:i/>
                <w:kern w:val="3"/>
                <w:szCs w:val="24"/>
                <w:lang w:bidi="hi-IN"/>
              </w:rPr>
              <w:lastRenderedPageBreak/>
              <w:t>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9429" w14:textId="444331C9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lastRenderedPageBreak/>
              <w:t>Liepų g. 23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 w:rsidRPr="00F30415">
              <w:rPr>
                <w:rFonts w:cs="Mangal"/>
                <w:kern w:val="3"/>
                <w:szCs w:val="24"/>
                <w:lang w:bidi="hi-IN"/>
              </w:rPr>
              <w:lastRenderedPageBreak/>
              <w:t>Vainiūnų k., Seirijų sen., Lazdijų r. sav</w:t>
            </w:r>
            <w:r>
              <w:rPr>
                <w:rFonts w:cs="Mangal"/>
                <w:kern w:val="3"/>
                <w:szCs w:val="24"/>
                <w:lang w:bidi="hi-IN"/>
              </w:rPr>
              <w:t>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C057" w14:textId="60D9CB54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bookmarkStart w:id="11" w:name="_Hlk202970311"/>
            <w:r w:rsidRPr="00F30415">
              <w:rPr>
                <w:rFonts w:cs="Mangal"/>
                <w:kern w:val="3"/>
                <w:szCs w:val="24"/>
                <w:lang w:bidi="hi-IN"/>
              </w:rPr>
              <w:lastRenderedPageBreak/>
              <w:t>4400-1493-</w:t>
            </w:r>
            <w:r w:rsidRPr="00F30415">
              <w:rPr>
                <w:rFonts w:cs="Mangal"/>
                <w:kern w:val="3"/>
                <w:szCs w:val="24"/>
                <w:lang w:bidi="hi-IN"/>
              </w:rPr>
              <w:lastRenderedPageBreak/>
              <w:t>3232</w:t>
            </w:r>
            <w:bookmarkEnd w:id="11"/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7C1C" w14:textId="1E5A3128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lastRenderedPageBreak/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F30415">
              <w:rPr>
                <w:rFonts w:cs="Mangal"/>
                <w:kern w:val="3"/>
                <w:szCs w:val="24"/>
                <w:lang w:bidi="hi-IN"/>
              </w:rPr>
              <w:t>4300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01FB" w14:textId="051C84A1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070336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EE4A" w14:textId="3218D7B3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Nuosavybės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lastRenderedPageBreak/>
              <w:t>teisė</w:t>
            </w:r>
          </w:p>
        </w:tc>
      </w:tr>
      <w:tr w:rsidR="008A0A52" w14:paraId="23B55971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DE34" w14:textId="04EA1D84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lastRenderedPageBreak/>
              <w:t>47.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2AB9" w14:textId="5D93BE2B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E24C14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4DB" w14:textId="58AD866E" w:rsidR="008A0A52" w:rsidRPr="0007033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E24C14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382C" w14:textId="11577BCA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proofErr w:type="spellStart"/>
            <w:r w:rsidRPr="00F30415">
              <w:rPr>
                <w:rFonts w:cs="Mangal"/>
                <w:kern w:val="3"/>
                <w:szCs w:val="24"/>
                <w:lang w:bidi="hi-IN"/>
              </w:rPr>
              <w:t>Pošnios</w:t>
            </w:r>
            <w:proofErr w:type="spellEnd"/>
            <w:r w:rsidRPr="00F30415">
              <w:rPr>
                <w:rFonts w:cs="Mangal"/>
                <w:kern w:val="3"/>
                <w:szCs w:val="24"/>
                <w:lang w:bidi="hi-IN"/>
              </w:rPr>
              <w:t xml:space="preserve"> k. </w:t>
            </w:r>
            <w:r>
              <w:rPr>
                <w:rFonts w:cs="Mangal"/>
                <w:kern w:val="3"/>
                <w:szCs w:val="24"/>
                <w:lang w:bidi="hi-IN"/>
              </w:rPr>
              <w:t>1</w:t>
            </w:r>
            <w:r w:rsidRPr="00F30415">
              <w:rPr>
                <w:rFonts w:cs="Mangal"/>
                <w:kern w:val="3"/>
                <w:szCs w:val="24"/>
                <w:lang w:bidi="hi-IN"/>
              </w:rPr>
              <w:t>, Seirijų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B5D1" w14:textId="6434A4C9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bookmarkStart w:id="12" w:name="_Hlk202970334"/>
            <w:r w:rsidRPr="00F30415">
              <w:rPr>
                <w:rFonts w:cs="Mangal"/>
                <w:kern w:val="3"/>
                <w:szCs w:val="24"/>
                <w:lang w:bidi="hi-IN"/>
              </w:rPr>
              <w:t>4400-0941-5190</w:t>
            </w:r>
            <w:bookmarkEnd w:id="12"/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F7DB" w14:textId="52A299E5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,17</w:t>
            </w:r>
            <w:r w:rsidRPr="00F30415">
              <w:rPr>
                <w:rFonts w:cs="Mangal"/>
                <w:kern w:val="3"/>
                <w:szCs w:val="24"/>
                <w:lang w:bidi="hi-IN"/>
              </w:rPr>
              <w:t>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59BC" w14:textId="42F6CF17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070336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5E95" w14:textId="11738A96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78A1BF03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64AA" w14:textId="1DCA889E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48.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9A43" w14:textId="1FFE45B5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E24C14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C145" w14:textId="06EB1226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E24C14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7877" w14:textId="55A4B4EC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Vytauto g. 17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 w:rsidRPr="00F30415">
              <w:rPr>
                <w:rFonts w:cs="Mangal"/>
                <w:kern w:val="3"/>
                <w:szCs w:val="24"/>
                <w:lang w:bidi="hi-IN"/>
              </w:rPr>
              <w:t>Seirijai, Lazdijų</w:t>
            </w:r>
            <w:r>
              <w:rPr>
                <w:rFonts w:cs="Mangal"/>
                <w:kern w:val="3"/>
                <w:szCs w:val="24"/>
                <w:lang w:bidi="hi-IN"/>
              </w:rPr>
              <w:t> </w:t>
            </w:r>
            <w:r w:rsidRPr="00F30415">
              <w:rPr>
                <w:rFonts w:cs="Mangal"/>
                <w:kern w:val="3"/>
                <w:szCs w:val="24"/>
                <w:lang w:bidi="hi-IN"/>
              </w:rPr>
              <w:t>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4593" w14:textId="3B7A51D1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bookmarkStart w:id="13" w:name="_Hlk202970322"/>
            <w:r w:rsidRPr="00F30415">
              <w:rPr>
                <w:rFonts w:cs="Mangal"/>
                <w:kern w:val="3"/>
                <w:szCs w:val="24"/>
                <w:lang w:bidi="hi-IN"/>
              </w:rPr>
              <w:t>4400-0429-3766</w:t>
            </w:r>
            <w:bookmarkEnd w:id="13"/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D1CC" w14:textId="5EA18F19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30415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F30415">
              <w:rPr>
                <w:rFonts w:cs="Mangal"/>
                <w:kern w:val="3"/>
                <w:szCs w:val="24"/>
                <w:lang w:bidi="hi-IN"/>
              </w:rPr>
              <w:t>0700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5E32" w14:textId="76FB998E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070336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6AE6" w14:textId="2D3ED6DF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40685DAE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BE8A" w14:textId="165DC0BB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49.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ED45" w14:textId="11E7CE21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1329BF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6A2C5C1C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42D69B87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3E195F76" w14:textId="77777777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0C7F9611" w14:textId="73056DF0" w:rsidR="001329BF" w:rsidRPr="00B9373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6BC5" w14:textId="620F17BC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0B644334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15ACCD3D" w14:textId="5CCAD534" w:rsidR="001329BF" w:rsidRPr="00B9373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6671" w14:textId="72CECD88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73826">
              <w:rPr>
                <w:rFonts w:cs="Mangal"/>
                <w:kern w:val="3"/>
                <w:szCs w:val="24"/>
                <w:lang w:bidi="hi-IN"/>
              </w:rPr>
              <w:t>Beržų g. 25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 w:rsidRPr="00462845">
              <w:rPr>
                <w:rFonts w:cs="Mangal"/>
                <w:kern w:val="3"/>
                <w:szCs w:val="24"/>
                <w:lang w:bidi="hi-IN"/>
              </w:rPr>
              <w:t>Buckūnų</w:t>
            </w:r>
            <w:proofErr w:type="spellEnd"/>
            <w:r w:rsidRPr="00462845"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k., </w:t>
            </w:r>
            <w:r w:rsidRPr="00242DC0">
              <w:rPr>
                <w:rFonts w:cs="Mangal"/>
                <w:kern w:val="3"/>
                <w:szCs w:val="24"/>
                <w:lang w:bidi="hi-IN"/>
              </w:rPr>
              <w:t xml:space="preserve">Seirijų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sen.,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C941" w14:textId="02AFC09D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9E7021">
              <w:rPr>
                <w:rFonts w:cs="Mangal"/>
                <w:kern w:val="3"/>
                <w:szCs w:val="24"/>
                <w:lang w:bidi="hi-IN"/>
              </w:rPr>
              <w:t>5928-0001-0058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920A" w14:textId="2B7CF139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251D5D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251D5D">
              <w:rPr>
                <w:rFonts w:cs="Mangal"/>
                <w:kern w:val="3"/>
                <w:szCs w:val="24"/>
                <w:lang w:bidi="hi-IN"/>
              </w:rPr>
              <w:t>2846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51C9" w14:textId="733ED54C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C14A" w14:textId="77777777" w:rsidR="001329BF" w:rsidRPr="0048310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5BC91750" w14:textId="77777777" w:rsidR="001329BF" w:rsidRPr="0048310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4C903353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6B268926" w14:textId="530DDA22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431C3D62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2EAD" w14:textId="710C9342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50.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18F0" w14:textId="06F2EF13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DD77EA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34237852" w14:textId="77777777" w:rsidR="001329BF" w:rsidRPr="003A006C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489B83F4" w14:textId="60CAC61D" w:rsidR="001329BF" w:rsidRPr="00F3041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8386" w14:textId="6C7185CD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03BD6321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11221111" w14:textId="252F94AB" w:rsidR="001329BF" w:rsidRPr="00F3041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8274" w14:textId="3030CE7B" w:rsidR="001329BF" w:rsidRPr="00F3041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251D5D">
              <w:rPr>
                <w:rFonts w:cs="Mangal"/>
                <w:kern w:val="3"/>
                <w:szCs w:val="24"/>
                <w:lang w:bidi="hi-IN"/>
              </w:rPr>
              <w:t xml:space="preserve">Beržų g. </w:t>
            </w:r>
            <w:r>
              <w:rPr>
                <w:rFonts w:cs="Mangal"/>
                <w:kern w:val="3"/>
                <w:szCs w:val="24"/>
                <w:lang w:bidi="hi-IN"/>
              </w:rPr>
              <w:t>32</w:t>
            </w:r>
            <w:r w:rsidRPr="00251D5D"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 w:rsidRPr="00251D5D">
              <w:rPr>
                <w:rFonts w:cs="Mangal"/>
                <w:kern w:val="3"/>
                <w:szCs w:val="24"/>
                <w:lang w:bidi="hi-IN"/>
              </w:rPr>
              <w:t>Buckūnų</w:t>
            </w:r>
            <w:proofErr w:type="spellEnd"/>
            <w:r w:rsidRPr="00251D5D">
              <w:rPr>
                <w:rFonts w:cs="Mangal"/>
                <w:kern w:val="3"/>
                <w:szCs w:val="24"/>
                <w:lang w:bidi="hi-IN"/>
              </w:rPr>
              <w:t xml:space="preserve"> k., Seirijų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8EB4" w14:textId="5B6E0E73" w:rsidR="001329BF" w:rsidRPr="00F3041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76B7D">
              <w:rPr>
                <w:rFonts w:cs="Mangal"/>
                <w:kern w:val="3"/>
                <w:szCs w:val="24"/>
                <w:lang w:bidi="hi-IN"/>
              </w:rPr>
              <w:t>4400-2085-1238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852D" w14:textId="282D3818" w:rsidR="001329BF" w:rsidRPr="00F3041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971D7A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971D7A">
              <w:rPr>
                <w:rFonts w:cs="Mangal"/>
                <w:kern w:val="3"/>
                <w:szCs w:val="24"/>
                <w:lang w:bidi="hi-IN"/>
              </w:rPr>
              <w:t>2262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FDDE" w14:textId="69CDB87F" w:rsidR="001329BF" w:rsidRPr="0007033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E0CB" w14:textId="77777777" w:rsidR="001329BF" w:rsidRPr="0048310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725B7A80" w14:textId="77777777" w:rsidR="001329BF" w:rsidRPr="0048310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429E046A" w14:textId="3A776787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45CA3C80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C52F" w14:textId="0CF14016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51.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7698" w14:textId="6903A31A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DD77EA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459162CF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6F435273" w14:textId="31174DE3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  <w:r w:rsidR="00DD77EA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04BEE8D6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433F8845" w14:textId="1D9FF1E8" w:rsidR="001329BF" w:rsidRPr="00B93735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D682" w14:textId="3BEF6175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0102177E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217279C6" w14:textId="697AAB7B" w:rsidR="001329BF" w:rsidRDefault="008A0A52" w:rsidP="001329BF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11F6A342" w14:textId="77777777" w:rsidR="008A0A52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775BA3FE" w14:textId="3338333F" w:rsidR="001329BF" w:rsidRPr="00B93735" w:rsidRDefault="008A0A52" w:rsidP="00AA2A17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3AD1" w14:textId="541B258F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576FEA">
              <w:rPr>
                <w:rFonts w:cs="Mangal"/>
                <w:kern w:val="3"/>
                <w:szCs w:val="24"/>
                <w:lang w:bidi="hi-IN"/>
              </w:rPr>
              <w:t>Metelių g. 7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 w:rsidRPr="00974E3A">
              <w:rPr>
                <w:rFonts w:cs="Mangal"/>
                <w:kern w:val="3"/>
                <w:szCs w:val="24"/>
                <w:lang w:bidi="hi-IN"/>
              </w:rPr>
              <w:t>Buckūnų</w:t>
            </w:r>
            <w:proofErr w:type="spellEnd"/>
            <w:r w:rsidRPr="00974E3A">
              <w:rPr>
                <w:rFonts w:cs="Mangal"/>
                <w:kern w:val="3"/>
                <w:szCs w:val="24"/>
                <w:lang w:bidi="hi-IN"/>
              </w:rPr>
              <w:t xml:space="preserve"> k., Seirijų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1B00" w14:textId="307CCC7F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5412A">
              <w:rPr>
                <w:rFonts w:cs="Mangal"/>
                <w:kern w:val="3"/>
                <w:szCs w:val="24"/>
                <w:lang w:bidi="hi-IN"/>
              </w:rPr>
              <w:t>4400-1061-5766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95E3" w14:textId="3EBDED0B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0,3000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D27F" w14:textId="173B8EB9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0CDF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96257E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21FDB3A9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29689C99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96257E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41B99057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58DA3258" w14:textId="06E3444F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96257E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13FEA3B5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CEDE" w14:textId="53B06492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52.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C779" w14:textId="77777777" w:rsidR="008A0A52" w:rsidRDefault="008A0A52" w:rsidP="008A0A52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1A1AF2EE" w14:textId="72CFFC45" w:rsidR="001329BF" w:rsidRDefault="00DD77EA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16E65520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6AF5799C" w14:textId="77777777" w:rsidR="008A0A52" w:rsidRDefault="008A0A52" w:rsidP="008A0A52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143008B9" w14:textId="1BAA2FB8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58B8" w14:textId="77777777" w:rsidR="008A0A52" w:rsidRDefault="008A0A52" w:rsidP="008A0A52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7DDAAA94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11CB4E3E" w14:textId="0E12C0DF" w:rsidR="001329BF" w:rsidRPr="00B93735" w:rsidRDefault="008A0A52" w:rsidP="00AA2A17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5A5E" w14:textId="61A733D2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562AD8">
              <w:rPr>
                <w:rFonts w:cs="Mangal"/>
                <w:kern w:val="3"/>
                <w:szCs w:val="24"/>
                <w:lang w:bidi="hi-IN"/>
              </w:rPr>
              <w:t>Ežero g. 11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 w:rsidRPr="00B42B62">
              <w:rPr>
                <w:rFonts w:cs="Mangal"/>
                <w:kern w:val="3"/>
                <w:szCs w:val="24"/>
                <w:lang w:bidi="hi-IN"/>
              </w:rPr>
              <w:t>Oktos k.,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C71FC">
              <w:rPr>
                <w:rFonts w:cs="Mangal"/>
                <w:kern w:val="3"/>
                <w:szCs w:val="24"/>
                <w:lang w:bidi="hi-IN"/>
              </w:rPr>
              <w:t>Seirijų</w:t>
            </w:r>
            <w:r w:rsidR="00DD77EA">
              <w:rPr>
                <w:rFonts w:cs="Mangal"/>
                <w:kern w:val="3"/>
                <w:szCs w:val="24"/>
                <w:lang w:bidi="hi-IN"/>
              </w:rPr>
              <w:t> </w:t>
            </w:r>
            <w:r w:rsidRPr="00BC71FC">
              <w:rPr>
                <w:rFonts w:cs="Mangal"/>
                <w:kern w:val="3"/>
                <w:szCs w:val="24"/>
                <w:lang w:bidi="hi-IN"/>
              </w:rPr>
              <w:t>sen.,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4227A4">
              <w:rPr>
                <w:rFonts w:cs="Mangal"/>
                <w:kern w:val="3"/>
                <w:szCs w:val="24"/>
                <w:lang w:bidi="hi-IN"/>
              </w:rPr>
              <w:t>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AAAD" w14:textId="708981C7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0426B">
              <w:rPr>
                <w:rFonts w:cs="Mangal"/>
                <w:szCs w:val="24"/>
                <w:lang w:bidi="hi-IN"/>
              </w:rPr>
              <w:t>4400-0045-2584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A994" w14:textId="6644B1BE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0,</w:t>
            </w:r>
            <w:r w:rsidRPr="005C4755">
              <w:rPr>
                <w:rFonts w:cs="Mangal"/>
                <w:kern w:val="3"/>
                <w:szCs w:val="24"/>
                <w:lang w:bidi="hi-IN"/>
              </w:rPr>
              <w:t>3082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80FD" w14:textId="7463A900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07155B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632E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6984B10D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546724E1" w14:textId="22893BA8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627154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094CEB30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696C" w14:textId="672FCEC9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53.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D2CB" w14:textId="77777777" w:rsidR="008A0A52" w:rsidRDefault="008A0A52" w:rsidP="008A0A52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05C26025" w14:textId="43E33A92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lastRenderedPageBreak/>
              <w:t>,</w:t>
            </w:r>
          </w:p>
          <w:p w14:paraId="0CEF2331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496B33F9" w14:textId="77777777" w:rsidR="008A0A52" w:rsidRDefault="008A0A52" w:rsidP="008A0A52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69D05CC0" w14:textId="7485BB31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D94D" w14:textId="77777777" w:rsidR="008A0A52" w:rsidRDefault="008A0A52" w:rsidP="008A0A52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lastRenderedPageBreak/>
              <w:t xml:space="preserve">(duomenys </w:t>
            </w: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lastRenderedPageBreak/>
              <w:t>neskelbtini)</w:t>
            </w:r>
          </w:p>
          <w:p w14:paraId="39AD0D96" w14:textId="30B5A3F6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22D14DFF" w14:textId="77777777" w:rsidR="008A0A52" w:rsidRDefault="008A0A52" w:rsidP="008A0A52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79833027" w14:textId="4F203D02" w:rsidR="001329BF" w:rsidRPr="00B9373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326B" w14:textId="0315BC4E" w:rsidR="001329BF" w:rsidRPr="0048310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lastRenderedPageBreak/>
              <w:t>Panemunės g. 1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2,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lastRenderedPageBreak/>
              <w:t xml:space="preserve">Krikštonių k., </w:t>
            </w:r>
            <w:proofErr w:type="spellStart"/>
            <w:r w:rsidRPr="00B93735">
              <w:rPr>
                <w:rFonts w:cs="Mangal"/>
                <w:kern w:val="3"/>
                <w:szCs w:val="24"/>
                <w:lang w:bidi="hi-IN"/>
              </w:rPr>
              <w:t>Noragėlių</w:t>
            </w:r>
            <w:proofErr w:type="spellEnd"/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 sen.,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FC3A" w14:textId="73E5A8C4" w:rsidR="001329BF" w:rsidRPr="0048310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lastRenderedPageBreak/>
              <w:t>5913-0003-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lastRenderedPageBreak/>
              <w:t>0138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103F" w14:textId="4C885C65" w:rsidR="001329BF" w:rsidRPr="0048310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93735">
              <w:rPr>
                <w:rFonts w:cs="Mangal"/>
                <w:kern w:val="3"/>
                <w:szCs w:val="24"/>
                <w:lang w:bidi="hi-IN"/>
              </w:rPr>
              <w:lastRenderedPageBreak/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0400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E5D3" w14:textId="264D5C8B" w:rsidR="001329BF" w:rsidRPr="0048310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0FC6" w14:textId="77777777" w:rsidR="001329BF" w:rsidRPr="0048310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 xml:space="preserve">Nuosavybės </w:t>
            </w:r>
            <w:r w:rsidRPr="00483106">
              <w:rPr>
                <w:rFonts w:cs="Mangal"/>
                <w:kern w:val="3"/>
                <w:szCs w:val="24"/>
                <w:lang w:bidi="hi-IN"/>
              </w:rPr>
              <w:lastRenderedPageBreak/>
              <w:t>teisė</w:t>
            </w:r>
          </w:p>
          <w:p w14:paraId="483DD926" w14:textId="77777777" w:rsidR="001329BF" w:rsidRPr="0048310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595ABE8C" w14:textId="667BDBD3" w:rsidR="001329BF" w:rsidRPr="0048310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206F4648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2D84" w14:textId="5F325D52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lastRenderedPageBreak/>
              <w:t>54.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E045" w14:textId="6C270060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DF2799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7D33" w14:textId="3973921A" w:rsidR="008A0A52" w:rsidRPr="00B93735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DF2799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E7F8" w14:textId="7815EE28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F424E5">
              <w:rPr>
                <w:rFonts w:cs="Mangal"/>
                <w:kern w:val="3"/>
                <w:szCs w:val="24"/>
                <w:lang w:bidi="hi-IN"/>
              </w:rPr>
              <w:t>Kreivoji g. 11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 w:rsidRPr="00DD585E">
              <w:rPr>
                <w:rFonts w:cs="Mangal"/>
                <w:kern w:val="3"/>
                <w:szCs w:val="24"/>
                <w:lang w:bidi="hi-IN"/>
              </w:rPr>
              <w:t xml:space="preserve">Juozapavičių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k., </w:t>
            </w:r>
            <w:proofErr w:type="spellStart"/>
            <w:r w:rsidRPr="00B93735">
              <w:rPr>
                <w:rFonts w:cs="Mangal"/>
                <w:kern w:val="3"/>
                <w:szCs w:val="24"/>
                <w:lang w:bidi="hi-IN"/>
              </w:rPr>
              <w:t>Noragėlių</w:t>
            </w:r>
            <w:proofErr w:type="spellEnd"/>
            <w:r w:rsidRPr="00B93735">
              <w:rPr>
                <w:rFonts w:cs="Mangal"/>
                <w:kern w:val="3"/>
                <w:szCs w:val="24"/>
                <w:lang w:bidi="hi-IN"/>
              </w:rPr>
              <w:t xml:space="preserve"> sen.,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r w:rsidRPr="00B93735">
              <w:rPr>
                <w:rFonts w:cs="Mangal"/>
                <w:kern w:val="3"/>
                <w:szCs w:val="24"/>
                <w:lang w:bidi="hi-IN"/>
              </w:rPr>
              <w:t>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D1CA" w14:textId="7C5E73C2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924BFF">
              <w:rPr>
                <w:rFonts w:cs="Mangal"/>
                <w:szCs w:val="24"/>
                <w:lang w:bidi="hi-IN"/>
              </w:rPr>
              <w:t>5913-0003-0132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EACF" w14:textId="4E8BDABA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F0C62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8F0C62">
              <w:rPr>
                <w:rFonts w:cs="Mangal"/>
                <w:kern w:val="3"/>
                <w:szCs w:val="24"/>
                <w:lang w:bidi="hi-IN"/>
              </w:rPr>
              <w:t>5600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B210" w14:textId="6652F825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07155B"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BF65" w14:textId="180696D5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11A387DA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4320" w14:textId="01AC2BA2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55.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A488" w14:textId="5DB200F8" w:rsidR="001329BF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</w:t>
            </w:r>
            <w:r w:rsidR="008E56EF">
              <w:rPr>
                <w:rFonts w:cs="Mangal"/>
                <w:i/>
                <w:kern w:val="3"/>
                <w:szCs w:val="24"/>
                <w:lang w:bidi="hi-IN"/>
              </w:rPr>
              <w:t xml:space="preserve"> </w:t>
            </w: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neskelbtini)</w:t>
            </w:r>
            <w:r w:rsidR="001329BF" w:rsidRPr="004939C5"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7FCACBDF" w14:textId="77777777" w:rsidR="001329BF" w:rsidRPr="004939C5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3558D330" w14:textId="77777777" w:rsidR="008A0A52" w:rsidRDefault="008A0A52" w:rsidP="008A0A52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3A4CDC9F" w14:textId="5572EF72" w:rsidR="001329BF" w:rsidRPr="00475F44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AC0F" w14:textId="77777777" w:rsidR="008A0A52" w:rsidRDefault="008A0A52" w:rsidP="008A0A52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41AA686B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31B889DE" w14:textId="007DDB58" w:rsidR="001329BF" w:rsidRPr="00640A7B" w:rsidRDefault="008A0A52" w:rsidP="00AA2A17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D5C7" w14:textId="26F2E5D5" w:rsidR="001329BF" w:rsidRPr="00576FEA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proofErr w:type="spellStart"/>
            <w:r>
              <w:rPr>
                <w:rFonts w:cs="Mangal"/>
                <w:kern w:val="3"/>
                <w:szCs w:val="24"/>
                <w:lang w:bidi="hi-IN"/>
              </w:rPr>
              <w:t>Raičių</w:t>
            </w:r>
            <w:proofErr w:type="spellEnd"/>
            <w:r w:rsidRPr="00EB633B">
              <w:rPr>
                <w:rFonts w:cs="Mangal"/>
                <w:kern w:val="3"/>
                <w:szCs w:val="24"/>
                <w:lang w:bidi="hi-IN"/>
              </w:rPr>
              <w:t xml:space="preserve"> k.</w:t>
            </w:r>
            <w:r>
              <w:rPr>
                <w:rFonts w:cs="Mangal"/>
                <w:kern w:val="3"/>
                <w:szCs w:val="24"/>
                <w:lang w:bidi="hi-IN"/>
              </w:rPr>
              <w:t xml:space="preserve"> 9</w:t>
            </w:r>
            <w:r w:rsidRPr="00EB633B"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 w:rsidRPr="00EB633B">
              <w:rPr>
                <w:rFonts w:cs="Mangal"/>
                <w:kern w:val="3"/>
                <w:szCs w:val="24"/>
                <w:lang w:bidi="hi-IN"/>
              </w:rPr>
              <w:t>Noragėlių</w:t>
            </w:r>
            <w:proofErr w:type="spellEnd"/>
            <w:r w:rsidRPr="00EB633B">
              <w:rPr>
                <w:rFonts w:cs="Mangal"/>
                <w:kern w:val="3"/>
                <w:szCs w:val="24"/>
                <w:lang w:bidi="hi-IN"/>
              </w:rPr>
              <w:t xml:space="preserve">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FBBF" w14:textId="4F67EE80" w:rsidR="001329BF" w:rsidRPr="009B2B0A" w:rsidRDefault="001329BF" w:rsidP="001329BF">
            <w:pPr>
              <w:jc w:val="center"/>
              <w:rPr>
                <w:rFonts w:cs="Mangal"/>
                <w:szCs w:val="24"/>
                <w:lang w:bidi="hi-IN"/>
              </w:rPr>
            </w:pPr>
            <w:r w:rsidRPr="00256792">
              <w:rPr>
                <w:rFonts w:cs="Mangal"/>
                <w:szCs w:val="24"/>
                <w:lang w:bidi="hi-IN"/>
              </w:rPr>
              <w:t>4400-0045-3676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C107" w14:textId="61358156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EB633B">
              <w:rPr>
                <w:rFonts w:cs="Mangal"/>
                <w:kern w:val="3"/>
                <w:szCs w:val="24"/>
                <w:lang w:bidi="hi-IN"/>
              </w:rPr>
              <w:t>0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EB633B">
              <w:rPr>
                <w:rFonts w:cs="Mangal"/>
                <w:kern w:val="3"/>
                <w:szCs w:val="24"/>
                <w:lang w:bidi="hi-IN"/>
              </w:rPr>
              <w:t>1200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FFEF" w14:textId="5CAF9C1A" w:rsidR="001329BF" w:rsidRPr="0048310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85CF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408E3369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12D85E3A" w14:textId="2A571B7D" w:rsidR="001329BF" w:rsidRPr="0048310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627154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7320D1F5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8088" w14:textId="775448E2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56.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B9E6" w14:textId="2654B868" w:rsidR="008A0A52" w:rsidRPr="00D974A7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8761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73E4" w14:textId="54C8BDD6" w:rsidR="008A0A52" w:rsidRPr="00066DD1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8761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A24F" w14:textId="2A43688B" w:rsidR="008A0A52" w:rsidRPr="00562AD8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Kalnų</w:t>
            </w:r>
            <w:r w:rsidRPr="008872F0">
              <w:rPr>
                <w:rFonts w:cs="Mangal"/>
                <w:kern w:val="3"/>
                <w:szCs w:val="24"/>
                <w:lang w:bidi="hi-IN"/>
              </w:rPr>
              <w:t xml:space="preserve"> g. </w:t>
            </w:r>
            <w:r>
              <w:rPr>
                <w:rFonts w:cs="Mangal"/>
                <w:kern w:val="3"/>
                <w:szCs w:val="24"/>
                <w:lang w:bidi="hi-IN"/>
              </w:rPr>
              <w:t>3</w:t>
            </w:r>
            <w:r w:rsidRPr="008872F0"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>
              <w:rPr>
                <w:rFonts w:cs="Mangal"/>
                <w:kern w:val="3"/>
                <w:szCs w:val="24"/>
                <w:lang w:bidi="hi-IN"/>
              </w:rPr>
              <w:t>Seiliūnų</w:t>
            </w:r>
            <w:proofErr w:type="spellEnd"/>
            <w:r w:rsidRPr="008872F0">
              <w:rPr>
                <w:rFonts w:cs="Mangal"/>
                <w:kern w:val="3"/>
                <w:szCs w:val="24"/>
                <w:lang w:bidi="hi-IN"/>
              </w:rPr>
              <w:t xml:space="preserve"> k., </w:t>
            </w:r>
            <w:proofErr w:type="spellStart"/>
            <w:r w:rsidRPr="008872F0">
              <w:rPr>
                <w:rFonts w:cs="Mangal"/>
                <w:kern w:val="3"/>
                <w:szCs w:val="24"/>
                <w:lang w:bidi="hi-IN"/>
              </w:rPr>
              <w:t>Noragėlių</w:t>
            </w:r>
            <w:proofErr w:type="spellEnd"/>
            <w:r w:rsidRPr="008872F0">
              <w:rPr>
                <w:rFonts w:cs="Mangal"/>
                <w:kern w:val="3"/>
                <w:szCs w:val="24"/>
                <w:lang w:bidi="hi-IN"/>
              </w:rPr>
              <w:t xml:space="preserve">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782E" w14:textId="770E68EB" w:rsidR="008A0A52" w:rsidRPr="00A0426B" w:rsidRDefault="008A0A52" w:rsidP="008A0A52">
            <w:pPr>
              <w:jc w:val="center"/>
              <w:rPr>
                <w:rFonts w:cs="Mangal"/>
                <w:szCs w:val="24"/>
                <w:lang w:bidi="hi-IN"/>
              </w:rPr>
            </w:pPr>
            <w:r>
              <w:rPr>
                <w:rFonts w:cs="Mangal"/>
                <w:szCs w:val="24"/>
                <w:lang w:bidi="hi-IN"/>
              </w:rPr>
              <w:t>4400-0035-7204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617E" w14:textId="7EDC0A0F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0,2000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DE04" w14:textId="5A7AEA0B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FE9F" w14:textId="387186EE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4C634468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9DAF" w14:textId="10CF8273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57.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1452" w14:textId="173E883B" w:rsidR="008A0A52" w:rsidRPr="00D974A7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8761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6E26" w14:textId="6F0E57B1" w:rsidR="008A0A52" w:rsidRPr="00066DD1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8761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71E9" w14:textId="097B42A6" w:rsidR="008A0A52" w:rsidRPr="00562AD8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B71324">
              <w:rPr>
                <w:rFonts w:cs="Mangal"/>
                <w:kern w:val="3"/>
                <w:szCs w:val="24"/>
                <w:lang w:bidi="hi-IN"/>
              </w:rPr>
              <w:t xml:space="preserve">Kalnų g. </w:t>
            </w:r>
            <w:r>
              <w:rPr>
                <w:rFonts w:cs="Mangal"/>
                <w:kern w:val="3"/>
                <w:szCs w:val="24"/>
                <w:lang w:bidi="hi-IN"/>
              </w:rPr>
              <w:t>20</w:t>
            </w:r>
            <w:r w:rsidRPr="00B71324"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proofErr w:type="spellStart"/>
            <w:r w:rsidRPr="00B71324">
              <w:rPr>
                <w:rFonts w:cs="Mangal"/>
                <w:kern w:val="3"/>
                <w:szCs w:val="24"/>
                <w:lang w:bidi="hi-IN"/>
              </w:rPr>
              <w:t>Seiliūnų</w:t>
            </w:r>
            <w:proofErr w:type="spellEnd"/>
            <w:r w:rsidRPr="00B71324">
              <w:rPr>
                <w:rFonts w:cs="Mangal"/>
                <w:kern w:val="3"/>
                <w:szCs w:val="24"/>
                <w:lang w:bidi="hi-IN"/>
              </w:rPr>
              <w:t xml:space="preserve"> k., </w:t>
            </w:r>
            <w:proofErr w:type="spellStart"/>
            <w:r w:rsidRPr="00B71324">
              <w:rPr>
                <w:rFonts w:cs="Mangal"/>
                <w:kern w:val="3"/>
                <w:szCs w:val="24"/>
                <w:lang w:bidi="hi-IN"/>
              </w:rPr>
              <w:t>Noragėlių</w:t>
            </w:r>
            <w:proofErr w:type="spellEnd"/>
            <w:r w:rsidRPr="00B71324">
              <w:rPr>
                <w:rFonts w:cs="Mangal"/>
                <w:kern w:val="3"/>
                <w:szCs w:val="24"/>
                <w:lang w:bidi="hi-IN"/>
              </w:rPr>
              <w:t xml:space="preserve">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C3C5" w14:textId="58B87D5F" w:rsidR="008A0A52" w:rsidRPr="00A0426B" w:rsidRDefault="008A0A52" w:rsidP="008A0A52">
            <w:pPr>
              <w:jc w:val="center"/>
              <w:rPr>
                <w:rFonts w:cs="Mangal"/>
                <w:szCs w:val="24"/>
                <w:lang w:bidi="hi-IN"/>
              </w:rPr>
            </w:pPr>
            <w:r w:rsidRPr="003B7CCF">
              <w:rPr>
                <w:rFonts w:cs="Mangal"/>
                <w:szCs w:val="24"/>
                <w:lang w:bidi="hi-IN"/>
              </w:rPr>
              <w:t>5913-0002-0053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4B63" w14:textId="38AE7FA7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0,1000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E13E" w14:textId="1963F0DA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DDEB" w14:textId="2A1BA41A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442A02B3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20ED" w14:textId="4CCA1817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58.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E117" w14:textId="0B553466" w:rsidR="008A0A52" w:rsidRPr="00D974A7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8761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03A7" w14:textId="079266FA" w:rsidR="008A0A52" w:rsidRPr="00066DD1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8761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DE68" w14:textId="1C1B6C44" w:rsidR="008A0A52" w:rsidRPr="00562AD8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051E36">
              <w:rPr>
                <w:rFonts w:cs="Mangal"/>
                <w:kern w:val="3"/>
                <w:szCs w:val="24"/>
                <w:lang w:bidi="hi-IN"/>
              </w:rPr>
              <w:t>Ežero g. 24</w:t>
            </w:r>
            <w:r>
              <w:rPr>
                <w:rFonts w:cs="Mangal"/>
                <w:kern w:val="3"/>
                <w:szCs w:val="24"/>
                <w:lang w:bidi="hi-IN"/>
              </w:rPr>
              <w:t>,</w:t>
            </w:r>
            <w:r w:rsidRPr="00051E36">
              <w:rPr>
                <w:rFonts w:cs="Mangal"/>
                <w:kern w:val="3"/>
                <w:szCs w:val="24"/>
                <w:lang w:bidi="hi-IN"/>
              </w:rPr>
              <w:t xml:space="preserve"> </w:t>
            </w:r>
            <w:proofErr w:type="spellStart"/>
            <w:r w:rsidRPr="00051E36">
              <w:rPr>
                <w:rFonts w:cs="Mangal"/>
                <w:kern w:val="3"/>
                <w:szCs w:val="24"/>
                <w:lang w:bidi="hi-IN"/>
              </w:rPr>
              <w:t>Babrauninkų</w:t>
            </w:r>
            <w:proofErr w:type="spellEnd"/>
            <w:r w:rsidRPr="00051E36">
              <w:rPr>
                <w:rFonts w:cs="Mangal"/>
                <w:kern w:val="3"/>
                <w:szCs w:val="24"/>
                <w:lang w:bidi="hi-IN"/>
              </w:rPr>
              <w:t xml:space="preserve"> k., Šventežerio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1339" w14:textId="6315360E" w:rsidR="008A0A52" w:rsidRPr="00A0426B" w:rsidRDefault="008A0A52" w:rsidP="008A0A52">
            <w:pPr>
              <w:jc w:val="center"/>
              <w:rPr>
                <w:rFonts w:cs="Mangal"/>
                <w:szCs w:val="24"/>
                <w:lang w:bidi="hi-IN"/>
              </w:rPr>
            </w:pPr>
            <w:r w:rsidRPr="009D5B3C">
              <w:rPr>
                <w:rFonts w:cs="Mangal"/>
                <w:szCs w:val="24"/>
                <w:lang w:bidi="hi-IN"/>
              </w:rPr>
              <w:t>5948-0002-0136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4A92" w14:textId="3FC7B09F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0,1600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AD37" w14:textId="6ACF8F10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D939" w14:textId="37B047B5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523B416D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6034" w14:textId="78C3A9B9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59.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66D5" w14:textId="37FFF06B" w:rsidR="008A0A52" w:rsidRPr="00D974A7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8761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DF35" w14:textId="0F96EFBE" w:rsidR="008A0A52" w:rsidRPr="00066DD1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8761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C853" w14:textId="4699B9D7" w:rsidR="008A0A52" w:rsidRPr="00562AD8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proofErr w:type="spellStart"/>
            <w:r>
              <w:rPr>
                <w:rFonts w:cs="Mangal"/>
                <w:kern w:val="3"/>
                <w:szCs w:val="24"/>
                <w:lang w:bidi="hi-IN"/>
              </w:rPr>
              <w:t>Dusios</w:t>
            </w:r>
            <w:proofErr w:type="spellEnd"/>
            <w:r w:rsidRPr="00F84100">
              <w:rPr>
                <w:rFonts w:cs="Mangal"/>
                <w:kern w:val="3"/>
                <w:szCs w:val="24"/>
                <w:lang w:bidi="hi-IN"/>
              </w:rPr>
              <w:t xml:space="preserve"> g. 2</w:t>
            </w:r>
            <w:r>
              <w:rPr>
                <w:rFonts w:cs="Mangal"/>
                <w:kern w:val="3"/>
                <w:szCs w:val="24"/>
                <w:lang w:bidi="hi-IN"/>
              </w:rPr>
              <w:t>7</w:t>
            </w:r>
            <w:r w:rsidRPr="00F84100"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>
              <w:rPr>
                <w:rFonts w:cs="Mangal"/>
                <w:kern w:val="3"/>
                <w:szCs w:val="24"/>
                <w:lang w:bidi="hi-IN"/>
              </w:rPr>
              <w:t>Barčių</w:t>
            </w:r>
            <w:r w:rsidRPr="00F84100">
              <w:rPr>
                <w:rFonts w:cs="Mangal"/>
                <w:kern w:val="3"/>
                <w:szCs w:val="24"/>
                <w:lang w:bidi="hi-IN"/>
              </w:rPr>
              <w:t xml:space="preserve"> k., Šventežerio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EA5A" w14:textId="127B4C31" w:rsidR="008A0A52" w:rsidRPr="00A0426B" w:rsidRDefault="008A0A52" w:rsidP="008A0A52">
            <w:pPr>
              <w:jc w:val="center"/>
              <w:rPr>
                <w:rFonts w:cs="Mangal"/>
                <w:szCs w:val="24"/>
                <w:lang w:bidi="hi-IN"/>
              </w:rPr>
            </w:pPr>
            <w:r>
              <w:rPr>
                <w:rFonts w:cs="Mangal"/>
                <w:szCs w:val="24"/>
                <w:lang w:bidi="hi-IN"/>
              </w:rPr>
              <w:t>4400-0046-0826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3C24" w14:textId="1F26BA89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0,2500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E274" w14:textId="2BCEDF3B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70E1" w14:textId="3A569C85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30A1A0FE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DCB2" w14:textId="62355A36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60.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7A4C" w14:textId="3B7AD499" w:rsidR="008A0A52" w:rsidRPr="00D974A7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8761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8316" w14:textId="12BCC13C" w:rsidR="008A0A52" w:rsidRPr="00066DD1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87610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B5C9" w14:textId="7EE820B0" w:rsidR="008A0A52" w:rsidRPr="00562AD8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Liepų</w:t>
            </w:r>
            <w:r w:rsidRPr="0055001F">
              <w:rPr>
                <w:rFonts w:cs="Mangal"/>
                <w:kern w:val="3"/>
                <w:szCs w:val="24"/>
                <w:lang w:bidi="hi-IN"/>
              </w:rPr>
              <w:t xml:space="preserve"> g. </w:t>
            </w:r>
            <w:r>
              <w:rPr>
                <w:rFonts w:cs="Mangal"/>
                <w:kern w:val="3"/>
                <w:szCs w:val="24"/>
                <w:lang w:bidi="hi-IN"/>
              </w:rPr>
              <w:t>3</w:t>
            </w:r>
            <w:r w:rsidRPr="0055001F"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>
              <w:rPr>
                <w:rFonts w:cs="Mangal"/>
                <w:kern w:val="3"/>
                <w:szCs w:val="24"/>
                <w:lang w:bidi="hi-IN"/>
              </w:rPr>
              <w:t>Straigių</w:t>
            </w:r>
            <w:r w:rsidRPr="0055001F">
              <w:rPr>
                <w:rFonts w:cs="Mangal"/>
                <w:kern w:val="3"/>
                <w:szCs w:val="24"/>
                <w:lang w:bidi="hi-IN"/>
              </w:rPr>
              <w:t xml:space="preserve"> k., Šventežerio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D536" w14:textId="2A3AF5F4" w:rsidR="008A0A52" w:rsidRPr="00A0426B" w:rsidRDefault="008A0A52" w:rsidP="008A0A52">
            <w:pPr>
              <w:jc w:val="center"/>
              <w:rPr>
                <w:rFonts w:cs="Mangal"/>
                <w:szCs w:val="24"/>
                <w:lang w:bidi="hi-IN"/>
              </w:rPr>
            </w:pPr>
            <w:r w:rsidRPr="0055001F">
              <w:rPr>
                <w:rFonts w:cs="Mangal"/>
                <w:szCs w:val="24"/>
                <w:lang w:bidi="hi-IN"/>
              </w:rPr>
              <w:t>5901-0002-0064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2F63" w14:textId="32FA486A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0,1200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E0B3" w14:textId="46B8DBE1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16E9" w14:textId="3CD82A9E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483106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1329BF" w14:paraId="4FD135EB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FA87" w14:textId="3345AC22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lastRenderedPageBreak/>
              <w:t>61.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EC24" w14:textId="77777777" w:rsidR="008A0A52" w:rsidRDefault="008A0A52" w:rsidP="008A0A52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4BE7CE1B" w14:textId="6E4DDCBB" w:rsidR="001329BF" w:rsidRDefault="00DD77EA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,</w:t>
            </w:r>
          </w:p>
          <w:p w14:paraId="16DAD26E" w14:textId="77777777" w:rsidR="001329BF" w:rsidRPr="005D58E1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0F1649FA" w14:textId="77777777" w:rsidR="008A0A52" w:rsidRDefault="008A0A52" w:rsidP="008A0A52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6AFCE71B" w14:textId="498504CF" w:rsidR="001329BF" w:rsidRPr="00D974A7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A7F3" w14:textId="77777777" w:rsidR="008A0A52" w:rsidRDefault="008A0A52" w:rsidP="008A0A52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6CA8C242" w14:textId="77777777" w:rsidR="008A0A52" w:rsidRDefault="008A0A52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7C788DBB" w14:textId="77777777" w:rsidR="008A0A52" w:rsidRDefault="008A0A52" w:rsidP="008A0A52">
            <w:pPr>
              <w:jc w:val="center"/>
              <w:rPr>
                <w:rFonts w:cs="Mangal"/>
                <w:i/>
                <w:kern w:val="3"/>
                <w:szCs w:val="24"/>
                <w:lang w:bidi="hi-IN"/>
              </w:rPr>
            </w:pPr>
            <w:r w:rsidRPr="008A0A52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  <w:p w14:paraId="033ADD64" w14:textId="21315437" w:rsidR="00C26E8B" w:rsidRPr="00066DD1" w:rsidRDefault="00C26E8B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EC12" w14:textId="077DD37D" w:rsidR="001329BF" w:rsidRPr="00562AD8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Seirijų</w:t>
            </w:r>
            <w:r w:rsidRPr="00426FC3">
              <w:rPr>
                <w:rFonts w:cs="Mangal"/>
                <w:kern w:val="3"/>
                <w:szCs w:val="24"/>
                <w:lang w:bidi="hi-IN"/>
              </w:rPr>
              <w:t xml:space="preserve"> g. 3, Šventežerio k., Šventežerio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1E7E" w14:textId="01270B66" w:rsidR="001329BF" w:rsidRPr="00A0426B" w:rsidRDefault="001329BF" w:rsidP="001329BF">
            <w:pPr>
              <w:jc w:val="center"/>
              <w:rPr>
                <w:rFonts w:cs="Mangal"/>
                <w:szCs w:val="24"/>
                <w:lang w:bidi="hi-IN"/>
              </w:rPr>
            </w:pPr>
            <w:r w:rsidRPr="00FD7FFC">
              <w:rPr>
                <w:rFonts w:cs="Mangal"/>
                <w:szCs w:val="24"/>
                <w:lang w:bidi="hi-IN"/>
              </w:rPr>
              <w:t>4400-0422-0382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C233" w14:textId="51ED093E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AA030C">
              <w:rPr>
                <w:rFonts w:cs="Mangal"/>
                <w:kern w:val="3"/>
                <w:szCs w:val="24"/>
                <w:lang w:bidi="hi-IN"/>
              </w:rPr>
              <w:t>0,3100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E196" w14:textId="0D886A6B" w:rsidR="001329BF" w:rsidRPr="00483106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B85D" w14:textId="77777777" w:rsidR="001329BF" w:rsidRDefault="001329BF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627154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  <w:p w14:paraId="7EA0269C" w14:textId="77777777" w:rsidR="00AA2A17" w:rsidRDefault="00AA2A17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</w:p>
          <w:p w14:paraId="4E132723" w14:textId="77547883" w:rsidR="00C93667" w:rsidRPr="00483106" w:rsidRDefault="00C93667" w:rsidP="001329BF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627154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0705AC62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47CC" w14:textId="1F0D0CCC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62.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2544" w14:textId="1BF19FD9" w:rsidR="008A0A52" w:rsidRPr="00D974A7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CC3291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7878" w14:textId="2BB57AF7" w:rsidR="008A0A52" w:rsidRPr="00066DD1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CC3291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7A78" w14:textId="769E74CF" w:rsidR="008A0A52" w:rsidRPr="00562AD8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Tiesioji</w:t>
            </w:r>
            <w:r w:rsidRPr="00A871E3">
              <w:rPr>
                <w:rFonts w:cs="Mangal"/>
                <w:kern w:val="3"/>
                <w:szCs w:val="24"/>
                <w:lang w:bidi="hi-IN"/>
              </w:rPr>
              <w:t xml:space="preserve"> g. </w:t>
            </w:r>
            <w:r>
              <w:rPr>
                <w:rFonts w:cs="Mangal"/>
                <w:kern w:val="3"/>
                <w:szCs w:val="24"/>
                <w:lang w:bidi="hi-IN"/>
              </w:rPr>
              <w:t>51</w:t>
            </w:r>
            <w:r w:rsidRPr="00A871E3">
              <w:rPr>
                <w:rFonts w:cs="Mangal"/>
                <w:kern w:val="3"/>
                <w:szCs w:val="24"/>
                <w:lang w:bidi="hi-IN"/>
              </w:rPr>
              <w:t xml:space="preserve">, </w:t>
            </w:r>
            <w:r>
              <w:rPr>
                <w:rFonts w:cs="Mangal"/>
                <w:kern w:val="3"/>
                <w:szCs w:val="24"/>
                <w:lang w:bidi="hi-IN"/>
              </w:rPr>
              <w:t>Teizų</w:t>
            </w:r>
            <w:r w:rsidRPr="00A871E3">
              <w:rPr>
                <w:rFonts w:cs="Mangal"/>
                <w:kern w:val="3"/>
                <w:szCs w:val="24"/>
                <w:lang w:bidi="hi-IN"/>
              </w:rPr>
              <w:t xml:space="preserve"> k., Šventežerio sen.,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367E" w14:textId="37F42C66" w:rsidR="008A0A52" w:rsidRPr="00A0426B" w:rsidRDefault="008A0A52" w:rsidP="008A0A52">
            <w:pPr>
              <w:jc w:val="center"/>
              <w:rPr>
                <w:rFonts w:cs="Mangal"/>
                <w:szCs w:val="24"/>
                <w:lang w:bidi="hi-IN"/>
              </w:rPr>
            </w:pPr>
            <w:r>
              <w:rPr>
                <w:rFonts w:cs="Mangal"/>
                <w:szCs w:val="24"/>
                <w:lang w:bidi="hi-IN"/>
              </w:rPr>
              <w:t>4400-6086-6462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6501" w14:textId="2D5820FE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C4116A">
              <w:rPr>
                <w:rFonts w:cs="Mangal"/>
                <w:kern w:val="3"/>
                <w:szCs w:val="24"/>
                <w:lang w:bidi="hi-IN"/>
              </w:rPr>
              <w:t>0,1000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9A20" w14:textId="28F6853E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9166" w14:textId="1462749E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627154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  <w:tr w:rsidR="008A0A52" w14:paraId="66E678D2" w14:textId="77777777" w:rsidTr="00190BA2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D329" w14:textId="5D8165AC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63.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C881" w14:textId="26A3C3B7" w:rsidR="008A0A52" w:rsidRPr="00D974A7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CC3291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B308" w14:textId="33C55AEC" w:rsidR="008A0A52" w:rsidRPr="00066DD1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CC3291">
              <w:rPr>
                <w:rFonts w:cs="Mangal"/>
                <w:i/>
                <w:kern w:val="3"/>
                <w:szCs w:val="24"/>
                <w:lang w:bidi="hi-IN"/>
              </w:rPr>
              <w:t>(duomenys neskelbtini)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469F" w14:textId="58A065A8" w:rsidR="008A0A52" w:rsidRPr="00562AD8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proofErr w:type="spellStart"/>
            <w:r w:rsidRPr="00951715">
              <w:rPr>
                <w:rFonts w:cs="Mangal"/>
                <w:kern w:val="3"/>
                <w:szCs w:val="24"/>
                <w:lang w:bidi="hi-IN"/>
              </w:rPr>
              <w:t>Dusios</w:t>
            </w:r>
            <w:proofErr w:type="spellEnd"/>
            <w:r w:rsidRPr="00951715">
              <w:rPr>
                <w:rFonts w:cs="Mangal"/>
                <w:kern w:val="3"/>
                <w:szCs w:val="24"/>
                <w:lang w:bidi="hi-IN"/>
              </w:rPr>
              <w:t xml:space="preserve"> g. 13A, Šventežeris, Lazdijų r. sav.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2065" w14:textId="1C68C9DB" w:rsidR="008A0A52" w:rsidRPr="00A0426B" w:rsidRDefault="008A0A52" w:rsidP="008A0A52">
            <w:pPr>
              <w:jc w:val="center"/>
              <w:rPr>
                <w:rFonts w:cs="Mangal"/>
                <w:szCs w:val="24"/>
                <w:lang w:bidi="hi-IN"/>
              </w:rPr>
            </w:pPr>
            <w:r w:rsidRPr="00951715">
              <w:rPr>
                <w:rFonts w:cs="Mangal"/>
                <w:szCs w:val="24"/>
                <w:lang w:bidi="hi-IN"/>
              </w:rPr>
              <w:t>4400-2880-4506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AC57" w14:textId="7B1498A4" w:rsidR="008A0A52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951715">
              <w:rPr>
                <w:rFonts w:cs="Mangal"/>
                <w:kern w:val="3"/>
                <w:szCs w:val="24"/>
                <w:lang w:bidi="hi-IN"/>
              </w:rPr>
              <w:t>0,0300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63F1" w14:textId="6030D3B9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>
              <w:rPr>
                <w:rFonts w:cs="Mangal"/>
                <w:kern w:val="3"/>
                <w:szCs w:val="24"/>
                <w:lang w:bidi="hi-IN"/>
              </w:rPr>
              <w:t>4.1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E253" w14:textId="4C373BB2" w:rsidR="008A0A52" w:rsidRPr="00483106" w:rsidRDefault="008A0A52" w:rsidP="008A0A52">
            <w:pPr>
              <w:jc w:val="center"/>
              <w:rPr>
                <w:rFonts w:cs="Mangal"/>
                <w:kern w:val="3"/>
                <w:szCs w:val="24"/>
                <w:lang w:bidi="hi-IN"/>
              </w:rPr>
            </w:pPr>
            <w:r w:rsidRPr="00627154">
              <w:rPr>
                <w:rFonts w:cs="Mangal"/>
                <w:kern w:val="3"/>
                <w:szCs w:val="24"/>
                <w:lang w:bidi="hi-IN"/>
              </w:rPr>
              <w:t>Nuosavybės teisė</w:t>
            </w:r>
          </w:p>
        </w:tc>
      </w:tr>
    </w:tbl>
    <w:p w14:paraId="7B937D3D" w14:textId="18CC0E72" w:rsidR="00C24E3F" w:rsidRDefault="002B00D6" w:rsidP="001329BF">
      <w:pPr>
        <w:jc w:val="center"/>
      </w:pPr>
      <w:r w:rsidRPr="005F3728">
        <w:rPr>
          <w:rFonts w:cs="Mangal"/>
          <w:kern w:val="3"/>
          <w:sz w:val="22"/>
          <w:szCs w:val="22"/>
          <w:lang w:bidi="hi-IN"/>
        </w:rPr>
        <w:t>____________________</w:t>
      </w:r>
    </w:p>
    <w:sectPr w:rsidR="00C24E3F" w:rsidSect="00DD77EA">
      <w:headerReference w:type="default" r:id="rId7"/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00FAD" w14:textId="77777777" w:rsidR="00BE7918" w:rsidRDefault="00BE7918" w:rsidP="00DD77EA">
      <w:r>
        <w:separator/>
      </w:r>
    </w:p>
  </w:endnote>
  <w:endnote w:type="continuationSeparator" w:id="0">
    <w:p w14:paraId="0F416C4E" w14:textId="77777777" w:rsidR="00BE7918" w:rsidRDefault="00BE7918" w:rsidP="00DD7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473B6" w14:textId="77777777" w:rsidR="00BE7918" w:rsidRDefault="00BE7918" w:rsidP="00DD77EA">
      <w:r>
        <w:separator/>
      </w:r>
    </w:p>
  </w:footnote>
  <w:footnote w:type="continuationSeparator" w:id="0">
    <w:p w14:paraId="3C222529" w14:textId="77777777" w:rsidR="00BE7918" w:rsidRDefault="00BE7918" w:rsidP="00DD7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7356528"/>
      <w:docPartObj>
        <w:docPartGallery w:val="Page Numbers (Top of Page)"/>
        <w:docPartUnique/>
      </w:docPartObj>
    </w:sdtPr>
    <w:sdtContent>
      <w:p w14:paraId="343E9BCC" w14:textId="4AE656B0" w:rsidR="00DD77EA" w:rsidRDefault="00DD77E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75984A" w14:textId="77777777" w:rsidR="00DD77EA" w:rsidRDefault="00DD77E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attachedTemplate r:id="rId1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0D6"/>
    <w:rsid w:val="0000572C"/>
    <w:rsid w:val="00012727"/>
    <w:rsid w:val="00024982"/>
    <w:rsid w:val="00026288"/>
    <w:rsid w:val="0003222E"/>
    <w:rsid w:val="00046700"/>
    <w:rsid w:val="00051E36"/>
    <w:rsid w:val="00066DD1"/>
    <w:rsid w:val="00070336"/>
    <w:rsid w:val="0007155B"/>
    <w:rsid w:val="0007529D"/>
    <w:rsid w:val="000818A8"/>
    <w:rsid w:val="00093604"/>
    <w:rsid w:val="000A00BE"/>
    <w:rsid w:val="000A4136"/>
    <w:rsid w:val="000C32C0"/>
    <w:rsid w:val="000C3E10"/>
    <w:rsid w:val="000C46E3"/>
    <w:rsid w:val="000C6BB0"/>
    <w:rsid w:val="000E2B9C"/>
    <w:rsid w:val="00111CBB"/>
    <w:rsid w:val="00127BDA"/>
    <w:rsid w:val="001329BF"/>
    <w:rsid w:val="001402C1"/>
    <w:rsid w:val="001660E4"/>
    <w:rsid w:val="00183E6A"/>
    <w:rsid w:val="00190BA2"/>
    <w:rsid w:val="00192E43"/>
    <w:rsid w:val="001A38BC"/>
    <w:rsid w:val="001A42EA"/>
    <w:rsid w:val="001A68D9"/>
    <w:rsid w:val="001B6410"/>
    <w:rsid w:val="001C337C"/>
    <w:rsid w:val="001D590C"/>
    <w:rsid w:val="001E05BF"/>
    <w:rsid w:val="001E4AB6"/>
    <w:rsid w:val="001E785D"/>
    <w:rsid w:val="001F087D"/>
    <w:rsid w:val="00225E26"/>
    <w:rsid w:val="00234517"/>
    <w:rsid w:val="00234A6B"/>
    <w:rsid w:val="002417D9"/>
    <w:rsid w:val="00242DC0"/>
    <w:rsid w:val="0024702F"/>
    <w:rsid w:val="00251D5D"/>
    <w:rsid w:val="00256792"/>
    <w:rsid w:val="00262058"/>
    <w:rsid w:val="00266F73"/>
    <w:rsid w:val="00275F51"/>
    <w:rsid w:val="00292DF0"/>
    <w:rsid w:val="002A4FE2"/>
    <w:rsid w:val="002B00D6"/>
    <w:rsid w:val="002B1340"/>
    <w:rsid w:val="002B6A01"/>
    <w:rsid w:val="002B6C8B"/>
    <w:rsid w:val="00324784"/>
    <w:rsid w:val="00337559"/>
    <w:rsid w:val="003468BF"/>
    <w:rsid w:val="00350BF7"/>
    <w:rsid w:val="003A006C"/>
    <w:rsid w:val="003A53C2"/>
    <w:rsid w:val="003A74EB"/>
    <w:rsid w:val="003B1461"/>
    <w:rsid w:val="003B780E"/>
    <w:rsid w:val="003B7CCF"/>
    <w:rsid w:val="003C5483"/>
    <w:rsid w:val="003C5D79"/>
    <w:rsid w:val="003D00D6"/>
    <w:rsid w:val="003D05C7"/>
    <w:rsid w:val="003D2A1D"/>
    <w:rsid w:val="003E1030"/>
    <w:rsid w:val="00410D7A"/>
    <w:rsid w:val="00410F30"/>
    <w:rsid w:val="004227A4"/>
    <w:rsid w:val="00426FC3"/>
    <w:rsid w:val="004440B8"/>
    <w:rsid w:val="00452DFD"/>
    <w:rsid w:val="0045632C"/>
    <w:rsid w:val="00457ECA"/>
    <w:rsid w:val="00462845"/>
    <w:rsid w:val="00473B90"/>
    <w:rsid w:val="00475F44"/>
    <w:rsid w:val="00483106"/>
    <w:rsid w:val="00484756"/>
    <w:rsid w:val="004939C5"/>
    <w:rsid w:val="004A0E3D"/>
    <w:rsid w:val="004A39D2"/>
    <w:rsid w:val="004C4C54"/>
    <w:rsid w:val="004D4FA6"/>
    <w:rsid w:val="004D6D23"/>
    <w:rsid w:val="004F6B9C"/>
    <w:rsid w:val="005000CB"/>
    <w:rsid w:val="0050029A"/>
    <w:rsid w:val="00521F9F"/>
    <w:rsid w:val="0053046B"/>
    <w:rsid w:val="00535D3B"/>
    <w:rsid w:val="00536811"/>
    <w:rsid w:val="005425C3"/>
    <w:rsid w:val="0055001F"/>
    <w:rsid w:val="005528A3"/>
    <w:rsid w:val="00557B7B"/>
    <w:rsid w:val="00562AA6"/>
    <w:rsid w:val="00562AD8"/>
    <w:rsid w:val="00563865"/>
    <w:rsid w:val="00573950"/>
    <w:rsid w:val="00576FEA"/>
    <w:rsid w:val="005778DB"/>
    <w:rsid w:val="00582146"/>
    <w:rsid w:val="005A09EA"/>
    <w:rsid w:val="005C11A5"/>
    <w:rsid w:val="005C4755"/>
    <w:rsid w:val="005D52D6"/>
    <w:rsid w:val="005D58E1"/>
    <w:rsid w:val="005F3728"/>
    <w:rsid w:val="005F45BE"/>
    <w:rsid w:val="00613884"/>
    <w:rsid w:val="006228D5"/>
    <w:rsid w:val="00627154"/>
    <w:rsid w:val="00640A7B"/>
    <w:rsid w:val="00644DB7"/>
    <w:rsid w:val="00645FA0"/>
    <w:rsid w:val="0066591E"/>
    <w:rsid w:val="00671345"/>
    <w:rsid w:val="00684470"/>
    <w:rsid w:val="00696564"/>
    <w:rsid w:val="006E4241"/>
    <w:rsid w:val="006F30A3"/>
    <w:rsid w:val="006F5297"/>
    <w:rsid w:val="00711F0A"/>
    <w:rsid w:val="00717592"/>
    <w:rsid w:val="007212A1"/>
    <w:rsid w:val="00731769"/>
    <w:rsid w:val="00735C38"/>
    <w:rsid w:val="00770077"/>
    <w:rsid w:val="00775F78"/>
    <w:rsid w:val="00777C3A"/>
    <w:rsid w:val="00783992"/>
    <w:rsid w:val="007841E3"/>
    <w:rsid w:val="007A1608"/>
    <w:rsid w:val="007B142F"/>
    <w:rsid w:val="007B1A37"/>
    <w:rsid w:val="007B4289"/>
    <w:rsid w:val="007C1218"/>
    <w:rsid w:val="007D1CFB"/>
    <w:rsid w:val="007D6267"/>
    <w:rsid w:val="007D7E0C"/>
    <w:rsid w:val="007E0C08"/>
    <w:rsid w:val="007E4364"/>
    <w:rsid w:val="007F3956"/>
    <w:rsid w:val="007F514A"/>
    <w:rsid w:val="0080226A"/>
    <w:rsid w:val="00820998"/>
    <w:rsid w:val="00837918"/>
    <w:rsid w:val="00852D37"/>
    <w:rsid w:val="00870D6C"/>
    <w:rsid w:val="00885425"/>
    <w:rsid w:val="008872F0"/>
    <w:rsid w:val="00891047"/>
    <w:rsid w:val="00894489"/>
    <w:rsid w:val="008A0A52"/>
    <w:rsid w:val="008A58A2"/>
    <w:rsid w:val="008D4B31"/>
    <w:rsid w:val="008E2932"/>
    <w:rsid w:val="008E4B37"/>
    <w:rsid w:val="008E56EF"/>
    <w:rsid w:val="008F0C62"/>
    <w:rsid w:val="0090121A"/>
    <w:rsid w:val="00901DDB"/>
    <w:rsid w:val="009040C7"/>
    <w:rsid w:val="009067D0"/>
    <w:rsid w:val="00924BFF"/>
    <w:rsid w:val="00925D61"/>
    <w:rsid w:val="00951715"/>
    <w:rsid w:val="0095184F"/>
    <w:rsid w:val="0096257E"/>
    <w:rsid w:val="00963FCB"/>
    <w:rsid w:val="009656E8"/>
    <w:rsid w:val="00966C1B"/>
    <w:rsid w:val="00971D7A"/>
    <w:rsid w:val="00974E3A"/>
    <w:rsid w:val="00993DE5"/>
    <w:rsid w:val="009A1052"/>
    <w:rsid w:val="009B2B0A"/>
    <w:rsid w:val="009B43E5"/>
    <w:rsid w:val="009D3329"/>
    <w:rsid w:val="009D5896"/>
    <w:rsid w:val="009D5B3C"/>
    <w:rsid w:val="009E7021"/>
    <w:rsid w:val="009F4BF4"/>
    <w:rsid w:val="009F6385"/>
    <w:rsid w:val="009F780D"/>
    <w:rsid w:val="00A036EB"/>
    <w:rsid w:val="00A0426B"/>
    <w:rsid w:val="00A06653"/>
    <w:rsid w:val="00A22D0B"/>
    <w:rsid w:val="00A31B85"/>
    <w:rsid w:val="00A5412A"/>
    <w:rsid w:val="00A871E3"/>
    <w:rsid w:val="00A90036"/>
    <w:rsid w:val="00AA030C"/>
    <w:rsid w:val="00AA2A17"/>
    <w:rsid w:val="00AB52BD"/>
    <w:rsid w:val="00AD54C0"/>
    <w:rsid w:val="00AF6D9C"/>
    <w:rsid w:val="00AF7630"/>
    <w:rsid w:val="00B10240"/>
    <w:rsid w:val="00B255D1"/>
    <w:rsid w:val="00B30D65"/>
    <w:rsid w:val="00B41AC9"/>
    <w:rsid w:val="00B42B62"/>
    <w:rsid w:val="00B4772B"/>
    <w:rsid w:val="00B55135"/>
    <w:rsid w:val="00B611C3"/>
    <w:rsid w:val="00B66AE4"/>
    <w:rsid w:val="00B71324"/>
    <w:rsid w:val="00B7296B"/>
    <w:rsid w:val="00B73826"/>
    <w:rsid w:val="00B76B7D"/>
    <w:rsid w:val="00B93735"/>
    <w:rsid w:val="00B97373"/>
    <w:rsid w:val="00BB0B27"/>
    <w:rsid w:val="00BB12EA"/>
    <w:rsid w:val="00BC070B"/>
    <w:rsid w:val="00BC366F"/>
    <w:rsid w:val="00BC5401"/>
    <w:rsid w:val="00BC71FC"/>
    <w:rsid w:val="00BE4364"/>
    <w:rsid w:val="00BE6430"/>
    <w:rsid w:val="00BE7918"/>
    <w:rsid w:val="00BF1CB3"/>
    <w:rsid w:val="00C11025"/>
    <w:rsid w:val="00C24E3F"/>
    <w:rsid w:val="00C25789"/>
    <w:rsid w:val="00C26E8B"/>
    <w:rsid w:val="00C4116A"/>
    <w:rsid w:val="00C50C54"/>
    <w:rsid w:val="00C5201F"/>
    <w:rsid w:val="00C520EB"/>
    <w:rsid w:val="00C543B2"/>
    <w:rsid w:val="00C62445"/>
    <w:rsid w:val="00C64C66"/>
    <w:rsid w:val="00C815B2"/>
    <w:rsid w:val="00C915B6"/>
    <w:rsid w:val="00C92F51"/>
    <w:rsid w:val="00C93667"/>
    <w:rsid w:val="00C962F2"/>
    <w:rsid w:val="00CB10E0"/>
    <w:rsid w:val="00CB4E10"/>
    <w:rsid w:val="00CB6AE9"/>
    <w:rsid w:val="00CD2371"/>
    <w:rsid w:val="00CE2874"/>
    <w:rsid w:val="00CE79A4"/>
    <w:rsid w:val="00CF0E86"/>
    <w:rsid w:val="00CF74BB"/>
    <w:rsid w:val="00D0070E"/>
    <w:rsid w:val="00D13EA0"/>
    <w:rsid w:val="00D1510A"/>
    <w:rsid w:val="00D205F6"/>
    <w:rsid w:val="00D24683"/>
    <w:rsid w:val="00D3327E"/>
    <w:rsid w:val="00D337DA"/>
    <w:rsid w:val="00D3758A"/>
    <w:rsid w:val="00D42E54"/>
    <w:rsid w:val="00D42E85"/>
    <w:rsid w:val="00D44094"/>
    <w:rsid w:val="00D55E85"/>
    <w:rsid w:val="00D57142"/>
    <w:rsid w:val="00D74047"/>
    <w:rsid w:val="00D82FC8"/>
    <w:rsid w:val="00D91550"/>
    <w:rsid w:val="00D974A7"/>
    <w:rsid w:val="00DA4C83"/>
    <w:rsid w:val="00DB2E97"/>
    <w:rsid w:val="00DC1D5B"/>
    <w:rsid w:val="00DC7C71"/>
    <w:rsid w:val="00DD4EAE"/>
    <w:rsid w:val="00DD573F"/>
    <w:rsid w:val="00DD585E"/>
    <w:rsid w:val="00DD77EA"/>
    <w:rsid w:val="00DE0EF1"/>
    <w:rsid w:val="00DE6060"/>
    <w:rsid w:val="00DE7EA3"/>
    <w:rsid w:val="00E1167F"/>
    <w:rsid w:val="00E46941"/>
    <w:rsid w:val="00E4790E"/>
    <w:rsid w:val="00E518DF"/>
    <w:rsid w:val="00E55099"/>
    <w:rsid w:val="00E80092"/>
    <w:rsid w:val="00E829E5"/>
    <w:rsid w:val="00E82BC9"/>
    <w:rsid w:val="00E83198"/>
    <w:rsid w:val="00E871B9"/>
    <w:rsid w:val="00EA0407"/>
    <w:rsid w:val="00EA449C"/>
    <w:rsid w:val="00EA5877"/>
    <w:rsid w:val="00EB633B"/>
    <w:rsid w:val="00ED711E"/>
    <w:rsid w:val="00EE5CCD"/>
    <w:rsid w:val="00F14FC9"/>
    <w:rsid w:val="00F30415"/>
    <w:rsid w:val="00F31253"/>
    <w:rsid w:val="00F321CF"/>
    <w:rsid w:val="00F423A6"/>
    <w:rsid w:val="00F424E5"/>
    <w:rsid w:val="00F47D37"/>
    <w:rsid w:val="00F5668C"/>
    <w:rsid w:val="00F574A0"/>
    <w:rsid w:val="00F57597"/>
    <w:rsid w:val="00F57E0E"/>
    <w:rsid w:val="00F828D0"/>
    <w:rsid w:val="00F84100"/>
    <w:rsid w:val="00F86E31"/>
    <w:rsid w:val="00F92CA8"/>
    <w:rsid w:val="00FA5AD1"/>
    <w:rsid w:val="00FD3BA2"/>
    <w:rsid w:val="00FD402E"/>
    <w:rsid w:val="00FD7FFC"/>
    <w:rsid w:val="00FE6EF7"/>
    <w:rsid w:val="00FF2AA5"/>
    <w:rsid w:val="00FF3D08"/>
    <w:rsid w:val="00FF58B9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A5CA7"/>
  <w15:chartTrackingRefBased/>
  <w15:docId w15:val="{FA88F5E7-53F0-49B1-AAEA-BE5981F6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9373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B00D6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B00D6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B00D6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B00D6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B00D6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B00D6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B00D6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B00D6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B00D6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B0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B0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B0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B00D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B00D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B00D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B00D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B00D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B00D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B00D6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B0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B00D6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B0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B00D6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2B00D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B00D6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2B00D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B00D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B00D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B00D6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DD77E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D77EA"/>
    <w:rPr>
      <w:rFonts w:ascii="Times New Roman" w:eastAsia="Lucida Sans Unicode" w:hAnsi="Times New Roman" w:cs="Times New Roman"/>
      <w:kern w:val="0"/>
      <w:sz w:val="24"/>
      <w:szCs w:val="20"/>
      <w:lang w:eastAsia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DD77E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D77EA"/>
    <w:rPr>
      <w:rFonts w:ascii="Times New Roman" w:eastAsia="Lucida Sans Unicode" w:hAnsi="Times New Roman" w:cs="Times New Roman"/>
      <w:kern w:val="0"/>
      <w:sz w:val="24"/>
      <w:szCs w:val="2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fab8d0df074b48e0ad468891e99d1652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1CA04-4FD8-43C5-BF25-FB712F40C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fab8d0df074b48e0ad468891e99d1652</Template>
  <TotalTime>191</TotalTime>
  <Pages>9</Pages>
  <Words>7168</Words>
  <Characters>4086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Manager>2026-08-19</Manager>
  <Company/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2026 M. NENAUDOJAMŲ, APLEISTŲ NUOSAVYBĖS TEISE VALDOMŲ KITOS PASKIRTIES ŽEMĖS SKLYPŲ SĄRAŠO PATVIRTINIMO (PRIEDAS)</dc:title>
  <dc:subject>7V-184</dc:subject>
  <dc:creator>LAZDIJŲ RAJONO SAVIVALDYBĖS MERAS</dc:creator>
  <cp:keywords/>
  <dc:description/>
  <cp:lastModifiedBy>Rasa Kūlokaitė-Adomynienė</cp:lastModifiedBy>
  <cp:revision>270</cp:revision>
  <cp:lastPrinted>2024-07-10T07:06:00Z</cp:lastPrinted>
  <dcterms:created xsi:type="dcterms:W3CDTF">2026-07-10T06:36:00Z</dcterms:created>
  <dcterms:modified xsi:type="dcterms:W3CDTF">2026-08-23T19:12:00Z</dcterms:modified>
  <cp:category>Priedas</cp:category>
</cp:coreProperties>
</file>