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08527" w14:textId="2E797833" w:rsidR="00C804B9" w:rsidRPr="00DE0F04" w:rsidRDefault="00D0518F" w:rsidP="005F5A1E">
      <w:pPr>
        <w:jc w:val="center"/>
        <w:rPr>
          <w:b/>
          <w:lang w:eastAsia="ar-SA"/>
        </w:rPr>
      </w:pPr>
      <w:bookmarkStart w:id="0" w:name="Institucija"/>
      <w:r w:rsidRPr="0048122A">
        <w:rPr>
          <w:noProof/>
          <w:szCs w:val="24"/>
          <w:lang w:eastAsia="lt-LT"/>
        </w:rPr>
        <w:drawing>
          <wp:inline distT="0" distB="0" distL="0" distR="0" wp14:anchorId="05050044" wp14:editId="2BE7EBF9">
            <wp:extent cx="695325" cy="809625"/>
            <wp:effectExtent l="0" t="0" r="9525" b="0"/>
            <wp:docPr id="1718612339" name="Paveikslėlis 1718612339" descr="Simb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boli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10615" w14:textId="77777777" w:rsidR="00C804B9" w:rsidRPr="00DE0F04" w:rsidRDefault="00C804B9" w:rsidP="005F5A1E">
      <w:pPr>
        <w:jc w:val="center"/>
        <w:rPr>
          <w:b/>
          <w:lang w:eastAsia="ar-SA"/>
        </w:rPr>
      </w:pPr>
      <w:r w:rsidRPr="00DE0F04">
        <w:rPr>
          <w:b/>
          <w:lang w:eastAsia="ar-SA"/>
        </w:rPr>
        <w:t>LAZDIJŲ RAJONO SAVIVALDYBĖS TARYBA</w:t>
      </w:r>
      <w:bookmarkEnd w:id="0"/>
    </w:p>
    <w:p w14:paraId="4C931018" w14:textId="77777777" w:rsidR="00C804B9" w:rsidRPr="00DE0F04" w:rsidRDefault="00C804B9" w:rsidP="005F5A1E">
      <w:pPr>
        <w:jc w:val="center"/>
        <w:rPr>
          <w:b/>
        </w:rPr>
      </w:pPr>
    </w:p>
    <w:p w14:paraId="40DD58F6" w14:textId="77777777" w:rsidR="00C804B9" w:rsidRPr="00DE0F04" w:rsidRDefault="00C804B9" w:rsidP="005F5A1E">
      <w:pPr>
        <w:jc w:val="center"/>
        <w:rPr>
          <w:b/>
        </w:rPr>
      </w:pPr>
      <w:r w:rsidRPr="00DE0F04">
        <w:rPr>
          <w:b/>
        </w:rPr>
        <w:t>SPRENDIMAS</w:t>
      </w:r>
    </w:p>
    <w:p w14:paraId="0C9D2540" w14:textId="14FC1B50" w:rsidR="003D154C" w:rsidRPr="000E1A34" w:rsidRDefault="002D1A9F" w:rsidP="005F5A1E">
      <w:pPr>
        <w:jc w:val="center"/>
        <w:rPr>
          <w:b/>
          <w:bCs/>
          <w:szCs w:val="24"/>
          <w:lang w:eastAsia="lt-LT"/>
        </w:rPr>
      </w:pPr>
      <w:r>
        <w:rPr>
          <w:b/>
          <w:szCs w:val="24"/>
          <w:lang w:eastAsia="lt-LT"/>
        </w:rPr>
        <w:t xml:space="preserve">DĖL </w:t>
      </w:r>
      <w:r w:rsidR="003D154C" w:rsidRPr="000E1A34">
        <w:rPr>
          <w:b/>
          <w:szCs w:val="24"/>
          <w:lang w:eastAsia="lt-LT"/>
        </w:rPr>
        <w:t>LAZDIJŲ RAJONO SAVIVALDYBĖS APDOVANOJIMŲ „UŽ NUOPELNUS LAZDIJŲ KRAŠTO KULTŪRAI“ NUOSTAT</w:t>
      </w:r>
      <w:r w:rsidR="0019165D">
        <w:rPr>
          <w:b/>
          <w:szCs w:val="24"/>
          <w:lang w:eastAsia="lt-LT"/>
        </w:rPr>
        <w:t>Ų PATVIRTINIMO</w:t>
      </w:r>
    </w:p>
    <w:p w14:paraId="5DA00F75" w14:textId="26B077F9" w:rsidR="00C804B9" w:rsidRPr="00DE0F04" w:rsidRDefault="00C804B9" w:rsidP="005F5A1E">
      <w:pPr>
        <w:jc w:val="center"/>
      </w:pPr>
    </w:p>
    <w:p w14:paraId="607DED05" w14:textId="5AF74FDE" w:rsidR="00C804B9" w:rsidRPr="00DE0F04" w:rsidRDefault="00C804B9" w:rsidP="005F5A1E">
      <w:pPr>
        <w:jc w:val="center"/>
      </w:pPr>
      <w:r w:rsidRPr="00DE0F04">
        <w:t>2025 m.</w:t>
      </w:r>
      <w:r w:rsidR="00D0518F">
        <w:t xml:space="preserve"> gruodžio</w:t>
      </w:r>
      <w:r w:rsidR="002D060D">
        <w:t xml:space="preserve"> 22 </w:t>
      </w:r>
      <w:r w:rsidRPr="00DE0F04">
        <w:t>d. Nr.</w:t>
      </w:r>
      <w:r w:rsidR="002D060D">
        <w:t xml:space="preserve"> 5TS-836</w:t>
      </w:r>
    </w:p>
    <w:p w14:paraId="59FAB9C6" w14:textId="77777777" w:rsidR="00C804B9" w:rsidRPr="00DE0F04" w:rsidRDefault="00C804B9" w:rsidP="005F5A1E">
      <w:pPr>
        <w:jc w:val="center"/>
      </w:pPr>
      <w:r w:rsidRPr="00DE0F04">
        <w:t>Lazdijai</w:t>
      </w:r>
    </w:p>
    <w:p w14:paraId="02B5BC6C" w14:textId="44E5E4D1" w:rsidR="00C804B9" w:rsidRPr="00263942" w:rsidRDefault="00C804B9" w:rsidP="00C804B9">
      <w:pPr>
        <w:spacing w:line="360" w:lineRule="auto"/>
        <w:jc w:val="both"/>
      </w:pPr>
    </w:p>
    <w:p w14:paraId="110A2665" w14:textId="33BC2D00" w:rsidR="00C804B9" w:rsidRPr="00D45E75" w:rsidRDefault="00D65B26" w:rsidP="004A2369">
      <w:pPr>
        <w:spacing w:line="360" w:lineRule="auto"/>
        <w:ind w:firstLine="851"/>
        <w:jc w:val="both"/>
        <w:rPr>
          <w:szCs w:val="24"/>
        </w:rPr>
      </w:pPr>
      <w:r w:rsidRPr="00D45E75">
        <w:rPr>
          <w:szCs w:val="24"/>
        </w:rPr>
        <w:t xml:space="preserve">Vadovaudamasi Lietuvos Respublikos vietos savivaldos įstatymo 6 straipsnio </w:t>
      </w:r>
      <w:r w:rsidR="00AC2709" w:rsidRPr="00D45E75">
        <w:rPr>
          <w:szCs w:val="24"/>
        </w:rPr>
        <w:t>13</w:t>
      </w:r>
      <w:r w:rsidRPr="00D45E75">
        <w:rPr>
          <w:szCs w:val="24"/>
        </w:rPr>
        <w:t xml:space="preserve"> punktu, 15 straipsnio </w:t>
      </w:r>
      <w:r w:rsidR="00544CE8" w:rsidRPr="00D45E75">
        <w:rPr>
          <w:szCs w:val="24"/>
        </w:rPr>
        <w:t>4</w:t>
      </w:r>
      <w:r w:rsidRPr="00D45E75">
        <w:rPr>
          <w:szCs w:val="24"/>
        </w:rPr>
        <w:t xml:space="preserve"> punkt</w:t>
      </w:r>
      <w:r w:rsidR="00544CE8" w:rsidRPr="00D45E75">
        <w:rPr>
          <w:szCs w:val="24"/>
        </w:rPr>
        <w:t>u</w:t>
      </w:r>
      <w:r w:rsidRPr="00D45E75">
        <w:rPr>
          <w:szCs w:val="24"/>
        </w:rPr>
        <w:t xml:space="preserve">, </w:t>
      </w:r>
      <w:r w:rsidR="008D50B5">
        <w:rPr>
          <w:szCs w:val="24"/>
        </w:rPr>
        <w:t>65 straipsnio 3 dalimi</w:t>
      </w:r>
      <w:r w:rsidR="004A2369">
        <w:rPr>
          <w:szCs w:val="24"/>
        </w:rPr>
        <w:t xml:space="preserve"> ir </w:t>
      </w:r>
      <w:r w:rsidR="004A2369" w:rsidRPr="004A2369">
        <w:rPr>
          <w:szCs w:val="24"/>
        </w:rPr>
        <w:t xml:space="preserve">vykdydama Lazdijų rajono savivaldybės 2021–2027 metų strateginio plėtros plano, patvirtinto Lazdijų rajono savivaldybės tarybos 2020 m. gruodžio 18 d. sprendimu </w:t>
      </w:r>
      <w:bookmarkStart w:id="1" w:name="n_0"/>
      <w:r w:rsidR="005F5A1E" w:rsidRPr="005F5A1E">
        <w:rPr>
          <w:szCs w:val="24"/>
        </w:rPr>
        <w:t>Nr. 5TS-581</w:t>
      </w:r>
      <w:bookmarkEnd w:id="1"/>
      <w:r w:rsidR="004A2369" w:rsidRPr="004A2369">
        <w:rPr>
          <w:szCs w:val="24"/>
        </w:rPr>
        <w:t xml:space="preserve"> „Dėl Lazdijų rajono savivaldybės 2021–2027 metų strateginio plėtros plano patvirtinimo“, 1 prioriteto „Besimokanti, socialiai atsakinga ir pokyčius kurianti bendruomenė“ 1.1 tiksl</w:t>
      </w:r>
      <w:r w:rsidR="0095618F">
        <w:rPr>
          <w:szCs w:val="24"/>
        </w:rPr>
        <w:t>ą</w:t>
      </w:r>
      <w:r w:rsidR="004A2369" w:rsidRPr="004A2369">
        <w:rPr>
          <w:szCs w:val="24"/>
        </w:rPr>
        <w:t xml:space="preserve"> „Stiprinti švietimo, kultūros ir sporto sistemą“</w:t>
      </w:r>
      <w:r w:rsidR="004A2369">
        <w:rPr>
          <w:szCs w:val="24"/>
        </w:rPr>
        <w:t xml:space="preserve">, </w:t>
      </w:r>
      <w:r w:rsidR="00C804B9" w:rsidRPr="00D45E75">
        <w:rPr>
          <w:szCs w:val="24"/>
        </w:rPr>
        <w:t>Lazdijų rajono savivaldybės taryba  </w:t>
      </w:r>
      <w:r w:rsidR="00C804B9" w:rsidRPr="005F5A1E">
        <w:rPr>
          <w:spacing w:val="60"/>
          <w:szCs w:val="24"/>
        </w:rPr>
        <w:t>nusprendži</w:t>
      </w:r>
      <w:r w:rsidR="00C804B9" w:rsidRPr="005F5A1E">
        <w:rPr>
          <w:spacing w:val="20"/>
          <w:szCs w:val="24"/>
        </w:rPr>
        <w:t>a:</w:t>
      </w:r>
    </w:p>
    <w:p w14:paraId="69B6A47F" w14:textId="1CFE6746" w:rsidR="00F53CA0" w:rsidRPr="00D45E75" w:rsidRDefault="00C77B30" w:rsidP="0084786B">
      <w:pPr>
        <w:pStyle w:val="Sraopastraipa"/>
        <w:numPr>
          <w:ilvl w:val="0"/>
          <w:numId w:val="31"/>
        </w:numPr>
        <w:tabs>
          <w:tab w:val="left" w:pos="1134"/>
        </w:tabs>
        <w:spacing w:line="360" w:lineRule="auto"/>
        <w:ind w:left="0" w:firstLine="851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Patvirtinti </w:t>
      </w:r>
      <w:r w:rsidR="00F53CA0" w:rsidRPr="00D45E75">
        <w:rPr>
          <w:bCs/>
          <w:szCs w:val="24"/>
          <w:lang w:eastAsia="lt-LT"/>
        </w:rPr>
        <w:t>Lazdijų rajono savivaldybės apdovanojimų „Už nuopelnus Lazdijų krašto kultūrai“ nuostatus</w:t>
      </w:r>
      <w:r w:rsidR="00D45E75">
        <w:rPr>
          <w:bCs/>
          <w:szCs w:val="24"/>
          <w:lang w:eastAsia="lt-LT"/>
        </w:rPr>
        <w:t xml:space="preserve"> (pridedama)</w:t>
      </w:r>
      <w:r w:rsidR="00F53CA0" w:rsidRPr="00D45E75">
        <w:rPr>
          <w:bCs/>
          <w:szCs w:val="24"/>
          <w:lang w:eastAsia="lt-LT"/>
        </w:rPr>
        <w:t>.</w:t>
      </w:r>
    </w:p>
    <w:p w14:paraId="42E345C2" w14:textId="6C773995" w:rsidR="00C804B9" w:rsidRPr="00D45E75" w:rsidRDefault="000B1073" w:rsidP="0084786B">
      <w:pPr>
        <w:pStyle w:val="Sraopastraipa"/>
        <w:numPr>
          <w:ilvl w:val="0"/>
          <w:numId w:val="31"/>
        </w:numPr>
        <w:tabs>
          <w:tab w:val="left" w:pos="1134"/>
        </w:tabs>
        <w:spacing w:line="360" w:lineRule="auto"/>
        <w:ind w:left="0" w:firstLine="851"/>
        <w:jc w:val="both"/>
        <w:rPr>
          <w:bCs/>
          <w:szCs w:val="24"/>
          <w:lang w:eastAsia="lt-LT"/>
        </w:rPr>
      </w:pPr>
      <w:r w:rsidRPr="00D45E75">
        <w:rPr>
          <w:szCs w:val="24"/>
        </w:rPr>
        <w:t xml:space="preserve"> Nustatyti, kad šis sprendimas įsigalioja 202</w:t>
      </w:r>
      <w:r w:rsidR="00F53CA0" w:rsidRPr="00D45E75">
        <w:rPr>
          <w:szCs w:val="24"/>
        </w:rPr>
        <w:t>6</w:t>
      </w:r>
      <w:r w:rsidRPr="00D45E75">
        <w:rPr>
          <w:szCs w:val="24"/>
        </w:rPr>
        <w:t xml:space="preserve"> m. s</w:t>
      </w:r>
      <w:r w:rsidR="00F53CA0" w:rsidRPr="00D45E75">
        <w:rPr>
          <w:szCs w:val="24"/>
        </w:rPr>
        <w:t xml:space="preserve">ausio </w:t>
      </w:r>
      <w:r w:rsidRPr="00D45E75">
        <w:rPr>
          <w:szCs w:val="24"/>
        </w:rPr>
        <w:t>1 d.</w:t>
      </w:r>
    </w:p>
    <w:p w14:paraId="50FF221F" w14:textId="77777777" w:rsidR="00F53CA0" w:rsidRDefault="00F53CA0" w:rsidP="00C804B9">
      <w:pPr>
        <w:spacing w:line="360" w:lineRule="auto"/>
        <w:jc w:val="both"/>
      </w:pPr>
    </w:p>
    <w:p w14:paraId="23F80722" w14:textId="763151D6" w:rsidR="00C804B9" w:rsidRPr="00263942" w:rsidRDefault="005F5A1E" w:rsidP="005F5A1E">
      <w:pPr>
        <w:tabs>
          <w:tab w:val="right" w:pos="9638"/>
        </w:tabs>
        <w:spacing w:line="360" w:lineRule="auto"/>
      </w:pPr>
      <w:r>
        <w:t>Savivaldybės merė</w:t>
      </w:r>
      <w:r>
        <w:tab/>
        <w:t>Ausma Miškinienė</w:t>
      </w:r>
    </w:p>
    <w:p w14:paraId="6F22E025" w14:textId="77777777" w:rsidR="00F53CA0" w:rsidRDefault="00F53CA0" w:rsidP="00C804B9">
      <w:pPr>
        <w:tabs>
          <w:tab w:val="right" w:pos="9638"/>
        </w:tabs>
        <w:rPr>
          <w:lang w:eastAsia="ar-SA"/>
        </w:rPr>
      </w:pPr>
    </w:p>
    <w:p w14:paraId="1DCD6D22" w14:textId="77777777" w:rsidR="00AD6626" w:rsidRDefault="00AD6626" w:rsidP="00AD6626">
      <w:pPr>
        <w:tabs>
          <w:tab w:val="right" w:pos="9638"/>
        </w:tabs>
        <w:sectPr w:rsidR="00AD6626" w:rsidSect="0019165D">
          <w:headerReference w:type="default" r:id="rId12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43A18EAA" w14:textId="5D1D670A" w:rsidR="00C77B30" w:rsidRPr="00F722FB" w:rsidRDefault="00C77B30" w:rsidP="005F5A1E">
      <w:pPr>
        <w:tabs>
          <w:tab w:val="left" w:pos="1193"/>
        </w:tabs>
        <w:suppressAutoHyphens/>
        <w:ind w:firstLine="5387"/>
        <w:textAlignment w:val="baseline"/>
        <w:rPr>
          <w:szCs w:val="24"/>
        </w:rPr>
      </w:pPr>
      <w:r w:rsidRPr="00F722FB">
        <w:rPr>
          <w:szCs w:val="24"/>
        </w:rPr>
        <w:lastRenderedPageBreak/>
        <w:t>PATVIRTINTA</w:t>
      </w:r>
    </w:p>
    <w:p w14:paraId="27EAEF85" w14:textId="4C06E4D7" w:rsidR="00C77B30" w:rsidRPr="00F722FB" w:rsidRDefault="00C77B30" w:rsidP="005F5A1E">
      <w:pPr>
        <w:tabs>
          <w:tab w:val="left" w:pos="1193"/>
        </w:tabs>
        <w:suppressAutoHyphens/>
        <w:ind w:firstLine="5387"/>
        <w:textAlignment w:val="baseline"/>
        <w:rPr>
          <w:szCs w:val="24"/>
        </w:rPr>
      </w:pPr>
      <w:r w:rsidRPr="00F722FB">
        <w:rPr>
          <w:szCs w:val="24"/>
        </w:rPr>
        <w:t xml:space="preserve">Lazdijų rajono savivaldybės tarybos </w:t>
      </w:r>
    </w:p>
    <w:p w14:paraId="3407DE5D" w14:textId="3F85EFC3" w:rsidR="00546F0F" w:rsidRDefault="00C77B30" w:rsidP="005F5A1E">
      <w:pPr>
        <w:tabs>
          <w:tab w:val="left" w:pos="1193"/>
        </w:tabs>
        <w:suppressAutoHyphens/>
        <w:ind w:firstLine="5387"/>
        <w:textAlignment w:val="baseline"/>
        <w:rPr>
          <w:szCs w:val="24"/>
        </w:rPr>
      </w:pPr>
      <w:r w:rsidRPr="00F722FB">
        <w:rPr>
          <w:szCs w:val="24"/>
        </w:rPr>
        <w:t xml:space="preserve">2025 m. </w:t>
      </w:r>
      <w:r w:rsidR="00546F0F">
        <w:rPr>
          <w:szCs w:val="24"/>
        </w:rPr>
        <w:t xml:space="preserve">gruodžio 22 </w:t>
      </w:r>
      <w:r w:rsidRPr="00F722FB">
        <w:rPr>
          <w:szCs w:val="24"/>
        </w:rPr>
        <w:t xml:space="preserve">d. </w:t>
      </w:r>
    </w:p>
    <w:p w14:paraId="7AF37A09" w14:textId="104BD5A6" w:rsidR="00C77B30" w:rsidRPr="00F722FB" w:rsidRDefault="00C77B30" w:rsidP="005F5A1E">
      <w:pPr>
        <w:tabs>
          <w:tab w:val="left" w:pos="1193"/>
        </w:tabs>
        <w:suppressAutoHyphens/>
        <w:ind w:firstLine="5387"/>
        <w:textAlignment w:val="baseline"/>
        <w:rPr>
          <w:szCs w:val="24"/>
        </w:rPr>
      </w:pPr>
      <w:r w:rsidRPr="00F722FB">
        <w:rPr>
          <w:szCs w:val="24"/>
        </w:rPr>
        <w:t xml:space="preserve">sprendimu Nr. </w:t>
      </w:r>
      <w:r>
        <w:rPr>
          <w:szCs w:val="24"/>
        </w:rPr>
        <w:t>5TS-</w:t>
      </w:r>
      <w:r w:rsidR="00546F0F">
        <w:rPr>
          <w:szCs w:val="24"/>
        </w:rPr>
        <w:t>836</w:t>
      </w:r>
    </w:p>
    <w:p w14:paraId="77AAF43D" w14:textId="77777777" w:rsidR="00AD6626" w:rsidRDefault="00AD6626" w:rsidP="00AD6626">
      <w:pPr>
        <w:tabs>
          <w:tab w:val="right" w:pos="9638"/>
        </w:tabs>
      </w:pPr>
    </w:p>
    <w:p w14:paraId="7453F8AA" w14:textId="77777777" w:rsidR="00AD6626" w:rsidRDefault="00AD6626" w:rsidP="00AD6626">
      <w:pPr>
        <w:tabs>
          <w:tab w:val="right" w:pos="9638"/>
        </w:tabs>
      </w:pPr>
    </w:p>
    <w:p w14:paraId="7E27ECE6" w14:textId="60AA3FAC" w:rsidR="00A415CF" w:rsidRPr="000E1A34" w:rsidRDefault="006142C0" w:rsidP="0094029D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LAZDIJŲ RAJONO SAVIVALDYBĖS APDOVANOJIMŲ</w:t>
      </w:r>
    </w:p>
    <w:p w14:paraId="11A846C2" w14:textId="4B25A496" w:rsidR="00601B72" w:rsidRPr="000E1A34" w:rsidRDefault="00A415CF">
      <w:pPr>
        <w:spacing w:line="276" w:lineRule="auto"/>
        <w:jc w:val="center"/>
        <w:rPr>
          <w:b/>
          <w:bCs/>
          <w:szCs w:val="24"/>
          <w:lang w:eastAsia="lt-LT"/>
        </w:rPr>
      </w:pPr>
      <w:r w:rsidRPr="000E1A34">
        <w:rPr>
          <w:b/>
          <w:szCs w:val="24"/>
          <w:lang w:eastAsia="lt-LT"/>
        </w:rPr>
        <w:t>„</w:t>
      </w:r>
      <w:r w:rsidR="006142C0" w:rsidRPr="000E1A34">
        <w:rPr>
          <w:b/>
          <w:szCs w:val="24"/>
          <w:lang w:eastAsia="lt-LT"/>
        </w:rPr>
        <w:t>UŽ NUOPELNUS LAZDIJŲ KRAŠTO KULTŪRAI</w:t>
      </w:r>
      <w:r w:rsidRPr="000E1A34">
        <w:rPr>
          <w:b/>
          <w:szCs w:val="24"/>
          <w:lang w:eastAsia="lt-LT"/>
        </w:rPr>
        <w:t>“</w:t>
      </w:r>
      <w:r w:rsidR="006142C0" w:rsidRPr="000E1A34">
        <w:rPr>
          <w:b/>
          <w:szCs w:val="24"/>
          <w:lang w:eastAsia="lt-LT"/>
        </w:rPr>
        <w:t xml:space="preserve"> NUOSTATAI</w:t>
      </w:r>
    </w:p>
    <w:p w14:paraId="22DF2379" w14:textId="77777777" w:rsidR="00601B72" w:rsidRPr="000E1A34" w:rsidRDefault="00601B72" w:rsidP="00844E9E">
      <w:pPr>
        <w:jc w:val="center"/>
        <w:rPr>
          <w:b/>
          <w:bCs/>
          <w:szCs w:val="24"/>
          <w:lang w:eastAsia="lt-LT"/>
        </w:rPr>
      </w:pPr>
    </w:p>
    <w:p w14:paraId="1184CED7" w14:textId="17EF6949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I SKYRIUS</w:t>
      </w:r>
    </w:p>
    <w:p w14:paraId="622AEC55" w14:textId="24209870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BENDROSIOS NUOSTATOS</w:t>
      </w:r>
    </w:p>
    <w:p w14:paraId="23B9678D" w14:textId="77777777" w:rsidR="00D616DE" w:rsidRPr="000E1A34" w:rsidRDefault="00D616DE" w:rsidP="00F31214">
      <w:pPr>
        <w:ind w:left="1650"/>
        <w:jc w:val="both"/>
        <w:rPr>
          <w:szCs w:val="24"/>
          <w:lang w:eastAsia="lt-LT"/>
        </w:rPr>
      </w:pPr>
    </w:p>
    <w:p w14:paraId="22B7A90F" w14:textId="00A48FA4" w:rsidR="00094EBD" w:rsidRPr="000E1A34" w:rsidRDefault="00892E5D" w:rsidP="00094EBD">
      <w:pPr>
        <w:pStyle w:val="Sraopastraipa"/>
        <w:numPr>
          <w:ilvl w:val="0"/>
          <w:numId w:val="10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Lazdijų rajono</w:t>
      </w:r>
      <w:r w:rsidR="004E4404" w:rsidRPr="000E1A34">
        <w:rPr>
          <w:szCs w:val="24"/>
          <w:lang w:eastAsia="lt-LT"/>
        </w:rPr>
        <w:t xml:space="preserve"> </w:t>
      </w:r>
      <w:r w:rsidR="00744053" w:rsidRPr="000E1A34">
        <w:rPr>
          <w:szCs w:val="24"/>
          <w:lang w:eastAsia="lt-LT"/>
        </w:rPr>
        <w:t>savivaldybės</w:t>
      </w:r>
      <w:r w:rsidR="004E4404" w:rsidRPr="000E1A34">
        <w:rPr>
          <w:szCs w:val="24"/>
          <w:lang w:eastAsia="lt-LT"/>
        </w:rPr>
        <w:t xml:space="preserve"> apdovanojimų </w:t>
      </w:r>
      <w:r w:rsidR="00A415CF" w:rsidRPr="000E1A34">
        <w:rPr>
          <w:szCs w:val="24"/>
          <w:lang w:eastAsia="lt-LT"/>
        </w:rPr>
        <w:t>„U</w:t>
      </w:r>
      <w:r w:rsidR="004E4404" w:rsidRPr="000E1A34">
        <w:rPr>
          <w:szCs w:val="24"/>
          <w:lang w:eastAsia="lt-LT"/>
        </w:rPr>
        <w:t xml:space="preserve">ž nuopelnus </w:t>
      </w:r>
      <w:r w:rsidRPr="000E1A34">
        <w:rPr>
          <w:szCs w:val="24"/>
          <w:lang w:eastAsia="lt-LT"/>
        </w:rPr>
        <w:t xml:space="preserve">Lazdijų </w:t>
      </w:r>
      <w:r w:rsidR="004E4404" w:rsidRPr="000E1A34">
        <w:rPr>
          <w:szCs w:val="24"/>
          <w:lang w:eastAsia="lt-LT"/>
        </w:rPr>
        <w:t>krašt</w:t>
      </w:r>
      <w:r w:rsidR="006142C0" w:rsidRPr="000E1A34">
        <w:rPr>
          <w:szCs w:val="24"/>
          <w:lang w:eastAsia="lt-LT"/>
        </w:rPr>
        <w:t>o kultūrai</w:t>
      </w:r>
      <w:r w:rsidR="00A415CF" w:rsidRPr="000E1A34">
        <w:rPr>
          <w:szCs w:val="24"/>
          <w:lang w:eastAsia="lt-LT"/>
        </w:rPr>
        <w:t>“</w:t>
      </w:r>
      <w:r w:rsidR="004E4404" w:rsidRPr="000E1A34">
        <w:rPr>
          <w:szCs w:val="24"/>
          <w:lang w:eastAsia="lt-LT"/>
        </w:rPr>
        <w:t xml:space="preserve"> nuostatai (toliau – nuostatai) nustato apdovanojimų </w:t>
      </w:r>
      <w:r w:rsidR="00A415CF" w:rsidRPr="000E1A34">
        <w:rPr>
          <w:szCs w:val="24"/>
          <w:lang w:eastAsia="lt-LT"/>
        </w:rPr>
        <w:t xml:space="preserve">„Už nuopelnus Lazdijų krašto kultūrai“ </w:t>
      </w:r>
      <w:r w:rsidR="004E4404" w:rsidRPr="000E1A34">
        <w:rPr>
          <w:szCs w:val="24"/>
          <w:lang w:eastAsia="lt-LT"/>
        </w:rPr>
        <w:t>organizavimo, vykdymo</w:t>
      </w:r>
      <w:r w:rsidR="00706862" w:rsidRPr="000E1A34">
        <w:rPr>
          <w:szCs w:val="24"/>
          <w:lang w:eastAsia="lt-LT"/>
        </w:rPr>
        <w:t>,</w:t>
      </w:r>
      <w:r w:rsidR="004E4404" w:rsidRPr="000E1A34">
        <w:rPr>
          <w:szCs w:val="24"/>
          <w:lang w:eastAsia="lt-LT"/>
        </w:rPr>
        <w:t xml:space="preserve"> apdovanojimų</w:t>
      </w:r>
      <w:r w:rsidR="00453BEA" w:rsidRPr="000E1A34">
        <w:rPr>
          <w:szCs w:val="24"/>
          <w:lang w:eastAsia="lt-LT"/>
        </w:rPr>
        <w:t xml:space="preserve"> skyrimo ir</w:t>
      </w:r>
      <w:r w:rsidR="004E4404" w:rsidRPr="000E1A34">
        <w:rPr>
          <w:szCs w:val="24"/>
          <w:lang w:eastAsia="lt-LT"/>
        </w:rPr>
        <w:t xml:space="preserve"> įteikimo tvarką.</w:t>
      </w:r>
    </w:p>
    <w:p w14:paraId="0FBF228A" w14:textId="5D1CEA7E" w:rsidR="00094EBD" w:rsidRPr="000E1A34" w:rsidRDefault="004E4404" w:rsidP="00094EBD">
      <w:pPr>
        <w:pStyle w:val="Sraopastraipa"/>
        <w:numPr>
          <w:ilvl w:val="0"/>
          <w:numId w:val="10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Apdovanojimai </w:t>
      </w:r>
      <w:r w:rsidR="00A415CF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 xml:space="preserve">fiziniams bei juridiniams asmenims </w:t>
      </w:r>
      <w:r w:rsidR="00500206" w:rsidRPr="000E1A34">
        <w:rPr>
          <w:szCs w:val="24"/>
          <w:lang w:eastAsia="lt-LT"/>
        </w:rPr>
        <w:t xml:space="preserve">skiriami </w:t>
      </w:r>
      <w:r w:rsidRPr="000E1A34">
        <w:rPr>
          <w:szCs w:val="24"/>
          <w:lang w:eastAsia="lt-LT"/>
        </w:rPr>
        <w:t xml:space="preserve">už </w:t>
      </w:r>
      <w:bookmarkStart w:id="2" w:name="_Hlk204696744"/>
      <w:r w:rsidR="007F50B3" w:rsidRPr="000E1A34">
        <w:rPr>
          <w:szCs w:val="24"/>
          <w:lang w:eastAsia="lt-LT"/>
        </w:rPr>
        <w:t>reikšmingiausius metų darbus ir išskirtinius profesinius pasiekimus kultūros srityse</w:t>
      </w:r>
      <w:bookmarkEnd w:id="2"/>
      <w:r w:rsidR="002902C2" w:rsidRPr="000E1A34">
        <w:rPr>
          <w:szCs w:val="24"/>
          <w:lang w:eastAsia="lt-LT"/>
        </w:rPr>
        <w:t>.</w:t>
      </w:r>
    </w:p>
    <w:p w14:paraId="3AA386C1" w14:textId="77777777" w:rsidR="00706862" w:rsidRPr="000E1A34" w:rsidRDefault="004E4404" w:rsidP="00706862">
      <w:pPr>
        <w:pStyle w:val="Sraopastraipa"/>
        <w:numPr>
          <w:ilvl w:val="0"/>
          <w:numId w:val="10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Kandidatūras apdovanojimui gauti gali teikti fiziniai ir juridiniai asmenys (įstaigos, organizacijos ir kt.).</w:t>
      </w:r>
    </w:p>
    <w:p w14:paraId="21FBF72C" w14:textId="1375CC55" w:rsidR="00FB05F6" w:rsidRPr="000E1A34" w:rsidRDefault="004E4404" w:rsidP="00FB05F6">
      <w:pPr>
        <w:pStyle w:val="Sraopastraipa"/>
        <w:numPr>
          <w:ilvl w:val="0"/>
          <w:numId w:val="10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Apdovanojimai </w:t>
      </w:r>
      <w:r w:rsidR="00A415CF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>skiriami</w:t>
      </w:r>
      <w:r w:rsidR="00FB05F6" w:rsidRPr="000E1A34">
        <w:rPr>
          <w:szCs w:val="24"/>
          <w:lang w:eastAsia="lt-LT"/>
        </w:rPr>
        <w:t xml:space="preserve"> šiose nomi</w:t>
      </w:r>
      <w:r w:rsidR="005446AB" w:rsidRPr="000E1A34">
        <w:rPr>
          <w:szCs w:val="24"/>
          <w:lang w:eastAsia="lt-LT"/>
        </w:rPr>
        <w:t>nacij</w:t>
      </w:r>
      <w:r w:rsidR="00247DA7">
        <w:rPr>
          <w:szCs w:val="24"/>
          <w:lang w:eastAsia="lt-LT"/>
        </w:rPr>
        <w:t>ose</w:t>
      </w:r>
      <w:r w:rsidR="004A7110" w:rsidRPr="000E1A34">
        <w:rPr>
          <w:szCs w:val="24"/>
          <w:lang w:eastAsia="lt-LT"/>
        </w:rPr>
        <w:t>:</w:t>
      </w:r>
      <w:r w:rsidR="00CB04CA" w:rsidRPr="000E1A34">
        <w:rPr>
          <w:bCs/>
          <w:color w:val="000000"/>
          <w:szCs w:val="24"/>
        </w:rPr>
        <w:t xml:space="preserve"> </w:t>
      </w:r>
    </w:p>
    <w:p w14:paraId="762444E1" w14:textId="4DB471C5" w:rsidR="00CE5AFD" w:rsidRPr="000E1A34" w:rsidRDefault="00A844DC" w:rsidP="00B67F74">
      <w:pPr>
        <w:shd w:val="clear" w:color="auto" w:fill="FFFFFF"/>
        <w:spacing w:line="360" w:lineRule="auto"/>
        <w:ind w:firstLine="851"/>
        <w:jc w:val="both"/>
        <w:rPr>
          <w:szCs w:val="24"/>
        </w:rPr>
      </w:pPr>
      <w:r w:rsidRPr="000E1A34">
        <w:rPr>
          <w:szCs w:val="24"/>
        </w:rPr>
        <w:t>4</w:t>
      </w:r>
      <w:r w:rsidR="00CE5AFD" w:rsidRPr="000E1A34">
        <w:rPr>
          <w:szCs w:val="24"/>
        </w:rPr>
        <w:t>.1.</w:t>
      </w:r>
      <w:r w:rsidR="004A7110" w:rsidRPr="000E1A34">
        <w:rPr>
          <w:szCs w:val="24"/>
        </w:rPr>
        <w:t xml:space="preserve"> </w:t>
      </w:r>
      <w:r w:rsidR="00CE5AFD" w:rsidRPr="000E1A34">
        <w:rPr>
          <w:szCs w:val="24"/>
        </w:rPr>
        <w:t>„</w:t>
      </w:r>
      <w:r w:rsidR="00AB076F" w:rsidRPr="000E1A34">
        <w:rPr>
          <w:szCs w:val="24"/>
        </w:rPr>
        <w:t>Lazdijų krašto</w:t>
      </w:r>
      <w:r w:rsidR="00CE5AFD" w:rsidRPr="000E1A34">
        <w:rPr>
          <w:szCs w:val="24"/>
        </w:rPr>
        <w:t xml:space="preserve"> </w:t>
      </w:r>
      <w:r w:rsidR="00984BDB" w:rsidRPr="000E1A34">
        <w:rPr>
          <w:szCs w:val="24"/>
        </w:rPr>
        <w:t>kultūros vertybių</w:t>
      </w:r>
      <w:r w:rsidR="00CE5AFD" w:rsidRPr="000E1A34">
        <w:rPr>
          <w:szCs w:val="24"/>
        </w:rPr>
        <w:t xml:space="preserve"> puoselėtojas“;</w:t>
      </w:r>
    </w:p>
    <w:p w14:paraId="21E08377" w14:textId="1BE227A2" w:rsidR="00921CC9" w:rsidRPr="000E1A34" w:rsidRDefault="00921CC9" w:rsidP="00B67F74">
      <w:pPr>
        <w:shd w:val="clear" w:color="auto" w:fill="FFFFFF"/>
        <w:spacing w:line="360" w:lineRule="auto"/>
        <w:ind w:firstLine="851"/>
        <w:jc w:val="both"/>
        <w:rPr>
          <w:szCs w:val="24"/>
        </w:rPr>
      </w:pPr>
      <w:r w:rsidRPr="000E1A34">
        <w:rPr>
          <w:szCs w:val="24"/>
        </w:rPr>
        <w:t>4.</w:t>
      </w:r>
      <w:r w:rsidR="004A7110" w:rsidRPr="000E1A34">
        <w:rPr>
          <w:szCs w:val="24"/>
        </w:rPr>
        <w:t>2</w:t>
      </w:r>
      <w:r w:rsidRPr="000E1A34">
        <w:rPr>
          <w:szCs w:val="24"/>
        </w:rPr>
        <w:t>. „</w:t>
      </w:r>
      <w:r w:rsidR="00AB076F" w:rsidRPr="000E1A34">
        <w:rPr>
          <w:szCs w:val="24"/>
        </w:rPr>
        <w:t>K</w:t>
      </w:r>
      <w:r w:rsidR="00172463" w:rsidRPr="000E1A34">
        <w:rPr>
          <w:szCs w:val="24"/>
        </w:rPr>
        <w:t xml:space="preserve">ultūros </w:t>
      </w:r>
      <w:r w:rsidRPr="000E1A34">
        <w:rPr>
          <w:szCs w:val="24"/>
        </w:rPr>
        <w:t>iniciatyva</w:t>
      </w:r>
      <w:r w:rsidR="00AB076F" w:rsidRPr="000E1A34">
        <w:rPr>
          <w:szCs w:val="24"/>
        </w:rPr>
        <w:t xml:space="preserve"> Lazdijų kraštui</w:t>
      </w:r>
      <w:r w:rsidRPr="000E1A34">
        <w:rPr>
          <w:szCs w:val="24"/>
        </w:rPr>
        <w:t>“</w:t>
      </w:r>
      <w:r w:rsidR="00BA202D" w:rsidRPr="000E1A34">
        <w:rPr>
          <w:szCs w:val="24"/>
        </w:rPr>
        <w:t>;</w:t>
      </w:r>
    </w:p>
    <w:p w14:paraId="5A0E5FD3" w14:textId="4E17257A" w:rsidR="00D616DE" w:rsidRPr="000E1A34" w:rsidRDefault="00DC2773" w:rsidP="00B67F74">
      <w:pPr>
        <w:shd w:val="clear" w:color="auto" w:fill="FFFFFF"/>
        <w:spacing w:line="360" w:lineRule="auto"/>
        <w:ind w:firstLine="851"/>
        <w:jc w:val="both"/>
        <w:rPr>
          <w:szCs w:val="24"/>
        </w:rPr>
      </w:pPr>
      <w:r w:rsidRPr="000E1A34">
        <w:rPr>
          <w:szCs w:val="24"/>
        </w:rPr>
        <w:t>4.</w:t>
      </w:r>
      <w:r w:rsidR="004A7110" w:rsidRPr="000E1A34">
        <w:rPr>
          <w:szCs w:val="24"/>
        </w:rPr>
        <w:t>3</w:t>
      </w:r>
      <w:r w:rsidRPr="000E1A34">
        <w:rPr>
          <w:szCs w:val="24"/>
        </w:rPr>
        <w:t>. „</w:t>
      </w:r>
      <w:r w:rsidR="00AB076F" w:rsidRPr="000E1A34">
        <w:rPr>
          <w:szCs w:val="24"/>
        </w:rPr>
        <w:t xml:space="preserve">Lazdijų krašto </w:t>
      </w:r>
      <w:r w:rsidRPr="000E1A34">
        <w:rPr>
          <w:szCs w:val="24"/>
        </w:rPr>
        <w:t>kultūros kūrėjas“</w:t>
      </w:r>
      <w:r w:rsidR="00BA202D" w:rsidRPr="000E1A34">
        <w:rPr>
          <w:szCs w:val="24"/>
        </w:rPr>
        <w:t>.</w:t>
      </w:r>
    </w:p>
    <w:p w14:paraId="190570AA" w14:textId="292DFE05" w:rsidR="00D616DE" w:rsidRPr="000E1A34" w:rsidRDefault="00335AF8" w:rsidP="00B67F74">
      <w:pPr>
        <w:spacing w:line="360" w:lineRule="auto"/>
        <w:ind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5. Apdovanojimai skiriami kas dvejus metus.</w:t>
      </w:r>
      <w:r w:rsidR="00880E1A" w:rsidRPr="000E1A34">
        <w:rPr>
          <w:szCs w:val="24"/>
          <w:lang w:eastAsia="lt-LT"/>
        </w:rPr>
        <w:t xml:space="preserve"> </w:t>
      </w:r>
      <w:r w:rsidR="001020A5" w:rsidRPr="000E1A34">
        <w:rPr>
          <w:szCs w:val="24"/>
          <w:lang w:eastAsia="lt-LT"/>
        </w:rPr>
        <w:t>Už kiekvieną nominaciją skiriama</w:t>
      </w:r>
      <w:r w:rsidR="00601D4E">
        <w:rPr>
          <w:szCs w:val="24"/>
          <w:lang w:eastAsia="lt-LT"/>
        </w:rPr>
        <w:t>s</w:t>
      </w:r>
      <w:r w:rsidR="001020A5" w:rsidRPr="000E1A34">
        <w:rPr>
          <w:szCs w:val="24"/>
          <w:lang w:eastAsia="lt-LT"/>
        </w:rPr>
        <w:t xml:space="preserve"> ne daugiau kaip vienas apdovanojimas</w:t>
      </w:r>
      <w:r w:rsidR="00BA202D" w:rsidRPr="000E1A34">
        <w:rPr>
          <w:szCs w:val="24"/>
          <w:lang w:eastAsia="lt-LT"/>
        </w:rPr>
        <w:t>.</w:t>
      </w:r>
      <w:r w:rsidR="00BA202D" w:rsidRPr="007562D4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 xml:space="preserve">Vieno apdovanojimo dydis – </w:t>
      </w:r>
      <w:r w:rsidR="00325F1D">
        <w:rPr>
          <w:szCs w:val="24"/>
          <w:lang w:eastAsia="lt-LT"/>
        </w:rPr>
        <w:t>1000</w:t>
      </w:r>
      <w:r w:rsidRPr="000E1A34">
        <w:rPr>
          <w:szCs w:val="24"/>
          <w:lang w:eastAsia="lt-LT"/>
        </w:rPr>
        <w:t xml:space="preserve"> (</w:t>
      </w:r>
      <w:r w:rsidR="00325F1D">
        <w:rPr>
          <w:szCs w:val="24"/>
          <w:lang w:eastAsia="lt-LT"/>
        </w:rPr>
        <w:t>vienas tūkstantis</w:t>
      </w:r>
      <w:r w:rsidRPr="000E1A34">
        <w:rPr>
          <w:szCs w:val="24"/>
          <w:lang w:eastAsia="lt-LT"/>
        </w:rPr>
        <w:t>) eurų</w:t>
      </w:r>
      <w:r w:rsidR="007C61C1" w:rsidRPr="000E1A34">
        <w:rPr>
          <w:szCs w:val="24"/>
          <w:lang w:eastAsia="lt-LT"/>
        </w:rPr>
        <w:t xml:space="preserve"> </w:t>
      </w:r>
      <w:r w:rsidR="007C61C1" w:rsidRPr="000E1A34">
        <w:rPr>
          <w:color w:val="000000"/>
          <w:szCs w:val="24"/>
        </w:rPr>
        <w:t>(neįskaitant mokesčių)</w:t>
      </w:r>
      <w:r w:rsidRPr="000E1A34">
        <w:rPr>
          <w:szCs w:val="24"/>
          <w:lang w:eastAsia="lt-LT"/>
        </w:rPr>
        <w:t>.</w:t>
      </w:r>
      <w:r w:rsidR="00880E1A" w:rsidRPr="000E1A34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>Lėšos apdovanojimams skiriamos iš Lazdijų rajono savivaldybės biudžeto asignavimų</w:t>
      </w:r>
      <w:r w:rsidR="00F36298">
        <w:rPr>
          <w:szCs w:val="24"/>
          <w:lang w:eastAsia="lt-LT"/>
        </w:rPr>
        <w:t>,</w:t>
      </w:r>
      <w:r w:rsidR="0098207B">
        <w:rPr>
          <w:szCs w:val="24"/>
          <w:lang w:eastAsia="lt-LT"/>
        </w:rPr>
        <w:t xml:space="preserve"> skirtų</w:t>
      </w:r>
      <w:r w:rsidR="00836DC6">
        <w:rPr>
          <w:szCs w:val="24"/>
          <w:lang w:eastAsia="lt-LT"/>
        </w:rPr>
        <w:t xml:space="preserve"> priemon</w:t>
      </w:r>
      <w:r w:rsidR="0098207B">
        <w:rPr>
          <w:szCs w:val="24"/>
          <w:lang w:eastAsia="lt-LT"/>
        </w:rPr>
        <w:t>ei</w:t>
      </w:r>
      <w:r w:rsidR="00836DC6">
        <w:rPr>
          <w:szCs w:val="24"/>
          <w:lang w:eastAsia="lt-LT"/>
        </w:rPr>
        <w:t xml:space="preserve"> </w:t>
      </w:r>
      <w:r w:rsidR="0098207B">
        <w:rPr>
          <w:szCs w:val="24"/>
          <w:lang w:eastAsia="lt-LT"/>
        </w:rPr>
        <w:t>„</w:t>
      </w:r>
      <w:r w:rsidR="00836DC6" w:rsidRPr="00836DC6">
        <w:rPr>
          <w:szCs w:val="24"/>
          <w:lang w:eastAsia="lt-LT"/>
        </w:rPr>
        <w:t>Lazdijų rajono savivaldybės renginių organizavimas ir savivaldybę reprezentuojančių veiklų finansavimas</w:t>
      </w:r>
      <w:r w:rsidR="0098207B">
        <w:rPr>
          <w:szCs w:val="24"/>
          <w:lang w:eastAsia="lt-LT"/>
        </w:rPr>
        <w:t>“</w:t>
      </w:r>
      <w:r w:rsidRPr="000E1A34">
        <w:rPr>
          <w:szCs w:val="24"/>
          <w:lang w:eastAsia="lt-LT"/>
        </w:rPr>
        <w:t>.</w:t>
      </w:r>
    </w:p>
    <w:p w14:paraId="3D2973CF" w14:textId="1B0FF364" w:rsidR="00B2676E" w:rsidRPr="000E1A34" w:rsidRDefault="00B2676E" w:rsidP="00B67F74">
      <w:pPr>
        <w:spacing w:line="360" w:lineRule="auto"/>
        <w:ind w:firstLine="851"/>
        <w:jc w:val="both"/>
        <w:rPr>
          <w:szCs w:val="24"/>
        </w:rPr>
      </w:pPr>
      <w:r w:rsidRPr="000E1A34">
        <w:rPr>
          <w:szCs w:val="24"/>
          <w:lang w:eastAsia="lt-LT"/>
        </w:rPr>
        <w:t xml:space="preserve">6. </w:t>
      </w:r>
      <w:r w:rsidRPr="000E1A34">
        <w:rPr>
          <w:szCs w:val="24"/>
        </w:rPr>
        <w:t>Kandidatų teikimo apribojimai</w:t>
      </w:r>
      <w:r w:rsidR="00A90760" w:rsidRPr="000E1A34">
        <w:rPr>
          <w:szCs w:val="24"/>
        </w:rPr>
        <w:t>:</w:t>
      </w:r>
    </w:p>
    <w:p w14:paraId="7A4C9AF2" w14:textId="25E10D39" w:rsidR="00B2676E" w:rsidRPr="000E1A34" w:rsidRDefault="00A90760" w:rsidP="00B67F74">
      <w:pPr>
        <w:spacing w:line="360" w:lineRule="auto"/>
        <w:ind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6</w:t>
      </w:r>
      <w:r w:rsidR="00B2676E" w:rsidRPr="000E1A34">
        <w:rPr>
          <w:szCs w:val="24"/>
          <w:lang w:eastAsia="lt-LT"/>
        </w:rPr>
        <w:t xml:space="preserve">.1. </w:t>
      </w:r>
      <w:r w:rsidRPr="000E1A34">
        <w:rPr>
          <w:szCs w:val="24"/>
          <w:lang w:eastAsia="lt-LT"/>
        </w:rPr>
        <w:t>t</w:t>
      </w:r>
      <w:r w:rsidR="00B2676E" w:rsidRPr="000E1A34">
        <w:rPr>
          <w:szCs w:val="24"/>
          <w:lang w:eastAsia="lt-LT"/>
        </w:rPr>
        <w:t xml:space="preserve">am pačiam kandidatui </w:t>
      </w:r>
      <w:r w:rsidR="00B67F74">
        <w:rPr>
          <w:szCs w:val="24"/>
          <w:lang w:eastAsia="lt-LT"/>
        </w:rPr>
        <w:t xml:space="preserve">apdovanojimas už </w:t>
      </w:r>
      <w:r w:rsidR="00B2676E" w:rsidRPr="000E1A34">
        <w:rPr>
          <w:szCs w:val="24"/>
          <w:lang w:eastAsia="lt-LT"/>
        </w:rPr>
        <w:t>t</w:t>
      </w:r>
      <w:r w:rsidR="00B67F74">
        <w:rPr>
          <w:szCs w:val="24"/>
          <w:lang w:eastAsia="lt-LT"/>
        </w:rPr>
        <w:t>ą</w:t>
      </w:r>
      <w:r w:rsidR="00B2676E" w:rsidRPr="000E1A34">
        <w:rPr>
          <w:szCs w:val="24"/>
          <w:lang w:eastAsia="lt-LT"/>
        </w:rPr>
        <w:t xml:space="preserve"> pa</w:t>
      </w:r>
      <w:r w:rsidR="00B67F74">
        <w:rPr>
          <w:szCs w:val="24"/>
          <w:lang w:eastAsia="lt-LT"/>
        </w:rPr>
        <w:t>čią</w:t>
      </w:r>
      <w:r w:rsidR="00B2676E" w:rsidRPr="000E1A34">
        <w:rPr>
          <w:szCs w:val="24"/>
          <w:lang w:eastAsia="lt-LT"/>
        </w:rPr>
        <w:t xml:space="preserve"> </w:t>
      </w:r>
      <w:r w:rsidR="00B2676E" w:rsidRPr="00B67F74">
        <w:rPr>
          <w:szCs w:val="24"/>
          <w:lang w:eastAsia="lt-LT"/>
        </w:rPr>
        <w:t>nominacij</w:t>
      </w:r>
      <w:r w:rsidR="00B67F74" w:rsidRPr="00B67F74">
        <w:rPr>
          <w:szCs w:val="24"/>
          <w:lang w:eastAsia="lt-LT"/>
        </w:rPr>
        <w:t>ą</w:t>
      </w:r>
      <w:r w:rsidR="00B2676E" w:rsidRPr="00B67F74">
        <w:rPr>
          <w:szCs w:val="24"/>
          <w:lang w:eastAsia="lt-LT"/>
        </w:rPr>
        <w:t xml:space="preserve"> </w:t>
      </w:r>
      <w:r w:rsidR="00B2676E" w:rsidRPr="000E1A34">
        <w:rPr>
          <w:szCs w:val="24"/>
          <w:lang w:eastAsia="lt-LT"/>
        </w:rPr>
        <w:t>gali būti skiriama</w:t>
      </w:r>
      <w:r w:rsidR="003C0A72">
        <w:rPr>
          <w:szCs w:val="24"/>
          <w:lang w:eastAsia="lt-LT"/>
        </w:rPr>
        <w:t>s</w:t>
      </w:r>
      <w:r w:rsidR="00B2676E" w:rsidRPr="000E1A34">
        <w:rPr>
          <w:szCs w:val="24"/>
          <w:lang w:eastAsia="lt-LT"/>
        </w:rPr>
        <w:t xml:space="preserve"> ne dažniau kaip vieną kartą per </w:t>
      </w:r>
      <w:r w:rsidR="00F076A3">
        <w:rPr>
          <w:szCs w:val="24"/>
          <w:lang w:eastAsia="lt-LT"/>
        </w:rPr>
        <w:t>keturis</w:t>
      </w:r>
      <w:r w:rsidR="00B2676E" w:rsidRPr="000E1A34">
        <w:rPr>
          <w:szCs w:val="24"/>
          <w:lang w:eastAsia="lt-LT"/>
        </w:rPr>
        <w:t xml:space="preserve"> metus</w:t>
      </w:r>
      <w:r w:rsidRPr="000E1A34">
        <w:rPr>
          <w:szCs w:val="24"/>
          <w:lang w:eastAsia="lt-LT"/>
        </w:rPr>
        <w:t>;</w:t>
      </w:r>
    </w:p>
    <w:p w14:paraId="67E13271" w14:textId="44DA3BD8" w:rsidR="00B2676E" w:rsidRPr="000E1A34" w:rsidRDefault="00A90760" w:rsidP="00B67F74">
      <w:pPr>
        <w:spacing w:line="360" w:lineRule="auto"/>
        <w:ind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6</w:t>
      </w:r>
      <w:r w:rsidR="00B2676E" w:rsidRPr="000E1A34">
        <w:rPr>
          <w:szCs w:val="24"/>
          <w:lang w:eastAsia="lt-LT"/>
        </w:rPr>
        <w:t xml:space="preserve">.2. </w:t>
      </w:r>
      <w:r w:rsidRPr="000E1A34">
        <w:rPr>
          <w:szCs w:val="24"/>
          <w:lang w:eastAsia="lt-LT"/>
        </w:rPr>
        <w:t>j</w:t>
      </w:r>
      <w:r w:rsidR="00B2676E" w:rsidRPr="000E1A34">
        <w:rPr>
          <w:szCs w:val="24"/>
          <w:lang w:eastAsia="lt-LT"/>
        </w:rPr>
        <w:t xml:space="preserve">eigu </w:t>
      </w:r>
      <w:r w:rsidR="00042B02" w:rsidRPr="000E1A34">
        <w:rPr>
          <w:szCs w:val="24"/>
          <w:lang w:eastAsia="lt-LT"/>
        </w:rPr>
        <w:t>kandidatas</w:t>
      </w:r>
      <w:r w:rsidR="00B2676E" w:rsidRPr="000E1A34">
        <w:rPr>
          <w:szCs w:val="24"/>
          <w:lang w:eastAsia="lt-LT"/>
        </w:rPr>
        <w:t xml:space="preserve"> buvo apdovanotas vienoje nominacij</w:t>
      </w:r>
      <w:r w:rsidR="0023338E">
        <w:rPr>
          <w:szCs w:val="24"/>
          <w:lang w:eastAsia="lt-LT"/>
        </w:rPr>
        <w:t>oje</w:t>
      </w:r>
      <w:r w:rsidR="00B2676E" w:rsidRPr="000E1A34">
        <w:rPr>
          <w:szCs w:val="24"/>
          <w:lang w:eastAsia="lt-LT"/>
        </w:rPr>
        <w:t xml:space="preserve">, jis gali būti siūlomas kitai nominacijai tik tuo atveju, jeigu jo veikla atitinka </w:t>
      </w:r>
      <w:r w:rsidR="0053618D" w:rsidRPr="0023338E">
        <w:rPr>
          <w:szCs w:val="24"/>
          <w:lang w:eastAsia="lt-LT"/>
        </w:rPr>
        <w:t xml:space="preserve">tos </w:t>
      </w:r>
      <w:r w:rsidR="00B2676E" w:rsidRPr="000E1A34">
        <w:rPr>
          <w:szCs w:val="24"/>
          <w:lang w:eastAsia="lt-LT"/>
        </w:rPr>
        <w:t>nominacijos kriterijus.</w:t>
      </w:r>
    </w:p>
    <w:p w14:paraId="432BBDF4" w14:textId="4559150F" w:rsidR="00B2676E" w:rsidRPr="000E1A34" w:rsidRDefault="00B2676E" w:rsidP="00F31214">
      <w:pPr>
        <w:ind w:firstLine="709"/>
        <w:rPr>
          <w:szCs w:val="24"/>
          <w:lang w:eastAsia="lt-LT"/>
        </w:rPr>
      </w:pPr>
    </w:p>
    <w:p w14:paraId="59FDC021" w14:textId="00C24945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II SKYRIUS</w:t>
      </w:r>
    </w:p>
    <w:p w14:paraId="00BFFA16" w14:textId="2A60ADF1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APDOVANOJIMŲ ORGANIZAVIMAS IR VYKDYMAS</w:t>
      </w:r>
    </w:p>
    <w:p w14:paraId="5FE9C6AD" w14:textId="77777777" w:rsidR="00D616DE" w:rsidRPr="000E1A34" w:rsidRDefault="00D616DE" w:rsidP="00844E9E">
      <w:pPr>
        <w:ind w:firstLine="567"/>
        <w:jc w:val="both"/>
        <w:rPr>
          <w:szCs w:val="24"/>
          <w:lang w:eastAsia="lt-LT"/>
        </w:rPr>
      </w:pPr>
    </w:p>
    <w:p w14:paraId="1F79A17F" w14:textId="464177D2" w:rsidR="00042B02" w:rsidRPr="000E1A34" w:rsidRDefault="004E4404" w:rsidP="00042B02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Apdovanojimų </w:t>
      </w:r>
      <w:r w:rsidR="00A415CF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 xml:space="preserve">organizatorius – </w:t>
      </w:r>
      <w:r w:rsidR="00892E5D" w:rsidRPr="000E1A34">
        <w:rPr>
          <w:szCs w:val="24"/>
          <w:lang w:eastAsia="lt-LT"/>
        </w:rPr>
        <w:t xml:space="preserve">Lazdijų rajono savivaldybės administracijos Švietimo, kultūros ir sporto </w:t>
      </w:r>
      <w:r w:rsidRPr="000E1A34">
        <w:rPr>
          <w:szCs w:val="24"/>
          <w:lang w:eastAsia="lt-LT"/>
        </w:rPr>
        <w:t>skyrius.</w:t>
      </w:r>
    </w:p>
    <w:p w14:paraId="59F9C0F6" w14:textId="0E3648C2" w:rsidR="00042B02" w:rsidRPr="000E1A34" w:rsidRDefault="0075759F" w:rsidP="00042B02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color w:val="000000"/>
          <w:szCs w:val="24"/>
        </w:rPr>
        <w:lastRenderedPageBreak/>
        <w:t xml:space="preserve">Apdovanojimai įteikiami Kultūros dienos </w:t>
      </w:r>
      <w:r w:rsidR="00921CC9" w:rsidRPr="000E1A34">
        <w:rPr>
          <w:color w:val="000000"/>
          <w:szCs w:val="24"/>
        </w:rPr>
        <w:t>proga</w:t>
      </w:r>
      <w:r w:rsidRPr="000E1A34">
        <w:rPr>
          <w:color w:val="000000"/>
          <w:szCs w:val="24"/>
        </w:rPr>
        <w:t>.</w:t>
      </w:r>
      <w:r w:rsidR="004A7133" w:rsidRPr="000E1A34">
        <w:rPr>
          <w:color w:val="000000"/>
          <w:szCs w:val="24"/>
        </w:rPr>
        <w:t xml:space="preserve"> </w:t>
      </w:r>
    </w:p>
    <w:p w14:paraId="7781D9B8" w14:textId="219E3FBF" w:rsidR="00D616DE" w:rsidRPr="0002113C" w:rsidRDefault="004E4404" w:rsidP="00ED5608">
      <w:pPr>
        <w:pStyle w:val="Sraopastraipa"/>
        <w:numPr>
          <w:ilvl w:val="0"/>
          <w:numId w:val="15"/>
        </w:numPr>
        <w:tabs>
          <w:tab w:val="left" w:pos="1134"/>
        </w:tabs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Kvietimas teikti kandidatūras apdovanojimams </w:t>
      </w:r>
      <w:r w:rsidR="00A415CF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 xml:space="preserve">ir informacija apie apdovanojimus skelbiama </w:t>
      </w:r>
      <w:r w:rsidR="00892E5D" w:rsidRPr="000E1A34">
        <w:rPr>
          <w:szCs w:val="24"/>
          <w:lang w:eastAsia="lt-LT"/>
        </w:rPr>
        <w:t>Lazdijų</w:t>
      </w:r>
      <w:r w:rsidRPr="000E1A34">
        <w:rPr>
          <w:szCs w:val="24"/>
          <w:lang w:eastAsia="lt-LT"/>
        </w:rPr>
        <w:t xml:space="preserve"> rajono savivaldybės interneto svetainėje </w:t>
      </w:r>
      <w:r w:rsidRPr="0002113C">
        <w:rPr>
          <w:szCs w:val="24"/>
          <w:lang w:eastAsia="lt-LT"/>
        </w:rPr>
        <w:t>www.</w:t>
      </w:r>
      <w:r w:rsidR="00892E5D" w:rsidRPr="0002113C">
        <w:rPr>
          <w:szCs w:val="24"/>
          <w:lang w:eastAsia="lt-LT"/>
        </w:rPr>
        <w:t>lazdijai.lt</w:t>
      </w:r>
      <w:r w:rsidRPr="0002113C">
        <w:rPr>
          <w:szCs w:val="24"/>
          <w:lang w:eastAsia="lt-LT"/>
        </w:rPr>
        <w:t xml:space="preserve">, kur nurodoma ši informacija: </w:t>
      </w:r>
    </w:p>
    <w:p w14:paraId="4E16C1F5" w14:textId="4F9A2247" w:rsidR="00D616DE" w:rsidRPr="00F77325" w:rsidRDefault="004E4404" w:rsidP="00F77325">
      <w:pPr>
        <w:pStyle w:val="Sraopastraipa"/>
        <w:numPr>
          <w:ilvl w:val="1"/>
          <w:numId w:val="15"/>
        </w:numPr>
        <w:spacing w:line="360" w:lineRule="auto"/>
        <w:jc w:val="both"/>
        <w:rPr>
          <w:szCs w:val="24"/>
          <w:lang w:eastAsia="lt-LT"/>
        </w:rPr>
      </w:pPr>
      <w:r w:rsidRPr="00F77325">
        <w:rPr>
          <w:szCs w:val="24"/>
          <w:lang w:eastAsia="lt-LT"/>
        </w:rPr>
        <w:t>apdovanojimų tikslas, uždaviniai ir sąlygos;</w:t>
      </w:r>
    </w:p>
    <w:p w14:paraId="209D5A33" w14:textId="54881D57" w:rsidR="00F77325" w:rsidRPr="00F77325" w:rsidRDefault="00F77325" w:rsidP="00F77325">
      <w:pPr>
        <w:pStyle w:val="Sraopastraipa"/>
        <w:numPr>
          <w:ilvl w:val="1"/>
          <w:numId w:val="15"/>
        </w:num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dokumentų pateiki</w:t>
      </w:r>
      <w:r w:rsidR="00105E46">
        <w:rPr>
          <w:szCs w:val="24"/>
          <w:lang w:eastAsia="lt-LT"/>
        </w:rPr>
        <w:t>mas;</w:t>
      </w:r>
    </w:p>
    <w:p w14:paraId="3F8B4251" w14:textId="4843D68B" w:rsidR="007C1F9E" w:rsidRPr="005F5A1E" w:rsidRDefault="00FC7466" w:rsidP="005F5A1E">
      <w:pPr>
        <w:pStyle w:val="Sraopastraipa"/>
        <w:numPr>
          <w:ilvl w:val="1"/>
          <w:numId w:val="15"/>
        </w:numPr>
        <w:spacing w:line="360" w:lineRule="auto"/>
        <w:jc w:val="both"/>
        <w:rPr>
          <w:szCs w:val="24"/>
          <w:lang w:eastAsia="lt-LT"/>
        </w:rPr>
      </w:pPr>
      <w:r w:rsidRPr="005F5A1E">
        <w:rPr>
          <w:szCs w:val="24"/>
          <w:lang w:eastAsia="lt-LT"/>
        </w:rPr>
        <w:t>atsakingų a</w:t>
      </w:r>
      <w:r w:rsidR="004E4404" w:rsidRPr="005F5A1E">
        <w:rPr>
          <w:szCs w:val="24"/>
          <w:lang w:eastAsia="lt-LT"/>
        </w:rPr>
        <w:t>smenų kontakta</w:t>
      </w:r>
      <w:r w:rsidRPr="005F5A1E">
        <w:rPr>
          <w:szCs w:val="24"/>
          <w:lang w:eastAsia="lt-LT"/>
        </w:rPr>
        <w:t>i:</w:t>
      </w:r>
      <w:r w:rsidR="004E4404" w:rsidRPr="005F5A1E">
        <w:rPr>
          <w:szCs w:val="24"/>
          <w:lang w:eastAsia="lt-LT"/>
        </w:rPr>
        <w:t xml:space="preserve"> telefonų numeriai, elektroninis paštas. </w:t>
      </w:r>
    </w:p>
    <w:p w14:paraId="52DC961E" w14:textId="3D882664" w:rsidR="00A15627" w:rsidRPr="00A15627" w:rsidRDefault="00FA67E7" w:rsidP="0002113C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bCs/>
          <w:color w:val="000000"/>
          <w:szCs w:val="24"/>
        </w:rPr>
      </w:pPr>
      <w:r>
        <w:rPr>
          <w:szCs w:val="24"/>
          <w:lang w:eastAsia="lt-LT"/>
        </w:rPr>
        <w:t>F</w:t>
      </w:r>
      <w:r w:rsidRPr="000E1A34">
        <w:rPr>
          <w:szCs w:val="24"/>
          <w:lang w:eastAsia="lt-LT"/>
        </w:rPr>
        <w:t xml:space="preserve">iziniai ir </w:t>
      </w:r>
      <w:r w:rsidR="0002113C">
        <w:rPr>
          <w:szCs w:val="24"/>
          <w:lang w:eastAsia="lt-LT"/>
        </w:rPr>
        <w:t>(</w:t>
      </w:r>
      <w:r w:rsidR="005D53D5">
        <w:rPr>
          <w:szCs w:val="24"/>
          <w:lang w:eastAsia="lt-LT"/>
        </w:rPr>
        <w:t>ar</w:t>
      </w:r>
      <w:r w:rsidR="0002113C">
        <w:rPr>
          <w:szCs w:val="24"/>
          <w:lang w:eastAsia="lt-LT"/>
        </w:rPr>
        <w:t>)</w:t>
      </w:r>
      <w:r w:rsidR="005D53D5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 xml:space="preserve">juridiniai asmenys </w:t>
      </w:r>
      <w:r w:rsidR="00F77325">
        <w:rPr>
          <w:szCs w:val="24"/>
          <w:lang w:eastAsia="lt-LT"/>
        </w:rPr>
        <w:t xml:space="preserve">pateikia </w:t>
      </w:r>
      <w:r w:rsidR="00235DF0">
        <w:rPr>
          <w:bCs/>
          <w:szCs w:val="24"/>
        </w:rPr>
        <w:t xml:space="preserve">lietuvių </w:t>
      </w:r>
      <w:r w:rsidR="00235DF0" w:rsidRPr="00235DF0">
        <w:rPr>
          <w:bCs/>
          <w:szCs w:val="24"/>
        </w:rPr>
        <w:t>kalba</w:t>
      </w:r>
      <w:r w:rsidR="00235DF0" w:rsidRPr="00235DF0">
        <w:rPr>
          <w:bCs/>
          <w:color w:val="000000"/>
          <w:szCs w:val="24"/>
        </w:rPr>
        <w:t xml:space="preserve"> </w:t>
      </w:r>
      <w:r w:rsidR="00105E46" w:rsidRPr="00235DF0">
        <w:rPr>
          <w:bCs/>
          <w:color w:val="000000"/>
          <w:szCs w:val="24"/>
        </w:rPr>
        <w:t>užpildytą</w:t>
      </w:r>
      <w:r w:rsidR="00105E46">
        <w:rPr>
          <w:bCs/>
          <w:color w:val="000000"/>
          <w:szCs w:val="24"/>
        </w:rPr>
        <w:t xml:space="preserve"> </w:t>
      </w:r>
      <w:r w:rsidR="00235DF0">
        <w:rPr>
          <w:bCs/>
          <w:color w:val="000000"/>
          <w:szCs w:val="24"/>
        </w:rPr>
        <w:t>K</w:t>
      </w:r>
      <w:r w:rsidR="00105E46">
        <w:rPr>
          <w:bCs/>
          <w:color w:val="000000"/>
          <w:szCs w:val="24"/>
        </w:rPr>
        <w:t xml:space="preserve">andidato </w:t>
      </w:r>
      <w:r w:rsidR="005301A0" w:rsidRPr="005301A0">
        <w:rPr>
          <w:bCs/>
          <w:szCs w:val="24"/>
        </w:rPr>
        <w:t xml:space="preserve">apdovanojimui </w:t>
      </w:r>
      <w:r w:rsidR="00A15627" w:rsidRPr="00A15627">
        <w:rPr>
          <w:bCs/>
          <w:color w:val="000000"/>
          <w:szCs w:val="24"/>
        </w:rPr>
        <w:t>„</w:t>
      </w:r>
      <w:r>
        <w:rPr>
          <w:bCs/>
          <w:color w:val="000000"/>
          <w:szCs w:val="24"/>
        </w:rPr>
        <w:t>U</w:t>
      </w:r>
      <w:r w:rsidR="00A15627" w:rsidRPr="00A15627">
        <w:rPr>
          <w:bCs/>
          <w:color w:val="000000"/>
          <w:szCs w:val="24"/>
        </w:rPr>
        <w:t xml:space="preserve">ž nuopelnus </w:t>
      </w:r>
      <w:r>
        <w:rPr>
          <w:bCs/>
          <w:color w:val="000000"/>
          <w:szCs w:val="24"/>
        </w:rPr>
        <w:t>L</w:t>
      </w:r>
      <w:r w:rsidR="00A15627" w:rsidRPr="00A15627">
        <w:rPr>
          <w:bCs/>
          <w:color w:val="000000"/>
          <w:szCs w:val="24"/>
        </w:rPr>
        <w:t xml:space="preserve">azdijų krašto kultūrai“ gauti </w:t>
      </w:r>
      <w:r w:rsidR="00A15627" w:rsidRPr="00A15627">
        <w:rPr>
          <w:bCs/>
          <w:szCs w:val="24"/>
        </w:rPr>
        <w:t>paraišk</w:t>
      </w:r>
      <w:r w:rsidR="00105E46">
        <w:rPr>
          <w:bCs/>
          <w:szCs w:val="24"/>
        </w:rPr>
        <w:t>ą</w:t>
      </w:r>
      <w:r w:rsidR="00276380">
        <w:rPr>
          <w:bCs/>
          <w:szCs w:val="24"/>
        </w:rPr>
        <w:t xml:space="preserve"> </w:t>
      </w:r>
      <w:r w:rsidR="00276380" w:rsidRPr="00276380">
        <w:rPr>
          <w:bCs/>
          <w:szCs w:val="24"/>
        </w:rPr>
        <w:t>(</w:t>
      </w:r>
      <w:r w:rsidR="00276380">
        <w:rPr>
          <w:bCs/>
          <w:szCs w:val="24"/>
        </w:rPr>
        <w:t>nuostatų</w:t>
      </w:r>
      <w:r w:rsidR="00276380" w:rsidRPr="00276380">
        <w:rPr>
          <w:bCs/>
          <w:szCs w:val="24"/>
        </w:rPr>
        <w:t xml:space="preserve"> priedas)</w:t>
      </w:r>
      <w:r w:rsidR="00276380">
        <w:rPr>
          <w:bCs/>
          <w:szCs w:val="24"/>
        </w:rPr>
        <w:t>.</w:t>
      </w:r>
    </w:p>
    <w:p w14:paraId="502B0A3A" w14:textId="16ABD2E0" w:rsidR="00A15627" w:rsidRDefault="00E668B4" w:rsidP="00D8472F">
      <w:pPr>
        <w:pStyle w:val="Sraopastraipa"/>
        <w:numPr>
          <w:ilvl w:val="0"/>
          <w:numId w:val="15"/>
        </w:numPr>
        <w:spacing w:line="360" w:lineRule="auto"/>
        <w:ind w:left="0" w:firstLine="852"/>
        <w:jc w:val="both"/>
        <w:rPr>
          <w:szCs w:val="24"/>
          <w:lang w:eastAsia="lt-LT"/>
        </w:rPr>
      </w:pPr>
      <w:r w:rsidRPr="00E668B4">
        <w:rPr>
          <w:szCs w:val="24"/>
          <w:lang w:eastAsia="lt-LT"/>
        </w:rPr>
        <w:t xml:space="preserve">Paraiškos priimamos </w:t>
      </w:r>
      <w:r w:rsidR="00E30F0D">
        <w:rPr>
          <w:szCs w:val="24"/>
          <w:lang w:eastAsia="lt-LT"/>
        </w:rPr>
        <w:t>Lazdijų rajono savivaldybės</w:t>
      </w:r>
      <w:r w:rsidRPr="00E668B4">
        <w:rPr>
          <w:szCs w:val="24"/>
          <w:lang w:eastAsia="lt-LT"/>
        </w:rPr>
        <w:t xml:space="preserve"> administracijoje, vieno langelio kabinete (Vilniaus g. 1, Lazdijai), </w:t>
      </w:r>
      <w:r w:rsidR="008431DD">
        <w:rPr>
          <w:szCs w:val="24"/>
          <w:lang w:eastAsia="lt-LT"/>
        </w:rPr>
        <w:t xml:space="preserve">gali būti </w:t>
      </w:r>
      <w:r w:rsidRPr="00E668B4">
        <w:rPr>
          <w:szCs w:val="24"/>
          <w:lang w:eastAsia="lt-LT"/>
        </w:rPr>
        <w:t>atsiųstos paštu arba pateiktos elektronini</w:t>
      </w:r>
      <w:r w:rsidR="00BE3A79">
        <w:rPr>
          <w:szCs w:val="24"/>
          <w:lang w:eastAsia="lt-LT"/>
        </w:rPr>
        <w:t>ų</w:t>
      </w:r>
      <w:r w:rsidRPr="00E668B4">
        <w:rPr>
          <w:szCs w:val="24"/>
          <w:lang w:eastAsia="lt-LT"/>
        </w:rPr>
        <w:t xml:space="preserve"> ryši</w:t>
      </w:r>
      <w:r w:rsidR="00BE3A79">
        <w:rPr>
          <w:szCs w:val="24"/>
          <w:lang w:eastAsia="lt-LT"/>
        </w:rPr>
        <w:t>ų</w:t>
      </w:r>
      <w:r w:rsidRPr="00E668B4">
        <w:rPr>
          <w:szCs w:val="24"/>
          <w:lang w:eastAsia="lt-LT"/>
        </w:rPr>
        <w:t xml:space="preserve"> priemonėmis – el. paštu </w:t>
      </w:r>
      <w:proofErr w:type="spellStart"/>
      <w:r w:rsidRPr="00E668B4">
        <w:rPr>
          <w:szCs w:val="24"/>
          <w:lang w:eastAsia="lt-LT"/>
        </w:rPr>
        <w:t>info@lazdijai.lt</w:t>
      </w:r>
      <w:proofErr w:type="spellEnd"/>
      <w:r w:rsidRPr="00E668B4">
        <w:rPr>
          <w:szCs w:val="24"/>
          <w:lang w:eastAsia="lt-LT"/>
        </w:rPr>
        <w:t>.</w:t>
      </w:r>
    </w:p>
    <w:p w14:paraId="1ED32D14" w14:textId="44BF6D98" w:rsidR="00042B02" w:rsidRPr="00D8472F" w:rsidRDefault="007C2A3B" w:rsidP="00D8472F">
      <w:pPr>
        <w:pStyle w:val="Sraopastraipa"/>
        <w:numPr>
          <w:ilvl w:val="0"/>
          <w:numId w:val="15"/>
        </w:numPr>
        <w:spacing w:line="360" w:lineRule="auto"/>
        <w:ind w:left="0" w:firstLine="852"/>
        <w:jc w:val="both"/>
        <w:rPr>
          <w:szCs w:val="24"/>
          <w:lang w:eastAsia="lt-LT"/>
        </w:rPr>
      </w:pPr>
      <w:r>
        <w:rPr>
          <w:szCs w:val="24"/>
          <w:lang w:eastAsia="lt-LT"/>
        </w:rPr>
        <w:t>P</w:t>
      </w:r>
      <w:r w:rsidR="004E4404" w:rsidRPr="007C1F9E">
        <w:rPr>
          <w:szCs w:val="24"/>
          <w:lang w:eastAsia="lt-LT"/>
        </w:rPr>
        <w:t>ateiktų</w:t>
      </w:r>
      <w:r w:rsidR="008A4635" w:rsidRPr="007C1F9E">
        <w:rPr>
          <w:szCs w:val="24"/>
          <w:lang w:eastAsia="lt-LT"/>
        </w:rPr>
        <w:t xml:space="preserve"> </w:t>
      </w:r>
      <w:r>
        <w:rPr>
          <w:bCs/>
          <w:color w:val="000000"/>
          <w:szCs w:val="24"/>
        </w:rPr>
        <w:t>K</w:t>
      </w:r>
      <w:r w:rsidR="00CD59B1" w:rsidRPr="007C1F9E">
        <w:rPr>
          <w:bCs/>
          <w:color w:val="000000"/>
          <w:szCs w:val="24"/>
        </w:rPr>
        <w:t xml:space="preserve">andidatų </w:t>
      </w:r>
      <w:r w:rsidRPr="005301A0">
        <w:rPr>
          <w:bCs/>
          <w:szCs w:val="24"/>
        </w:rPr>
        <w:t xml:space="preserve">apdovanojimui </w:t>
      </w:r>
      <w:r w:rsidR="00CD59B1" w:rsidRPr="007C1F9E">
        <w:rPr>
          <w:bCs/>
          <w:color w:val="000000"/>
          <w:szCs w:val="24"/>
        </w:rPr>
        <w:t>„Už nuopelnus Lazdijų krašto kultūrai</w:t>
      </w:r>
      <w:r w:rsidR="00B53055" w:rsidRPr="007C1F9E">
        <w:rPr>
          <w:bCs/>
          <w:color w:val="000000"/>
          <w:szCs w:val="24"/>
        </w:rPr>
        <w:t>“</w:t>
      </w:r>
      <w:r w:rsidR="00CD59B1" w:rsidRPr="007C1F9E">
        <w:rPr>
          <w:bCs/>
          <w:color w:val="000000"/>
          <w:szCs w:val="24"/>
        </w:rPr>
        <w:t xml:space="preserve"> </w:t>
      </w:r>
      <w:r w:rsidR="007C1F9E" w:rsidRPr="005301A0">
        <w:rPr>
          <w:bCs/>
          <w:szCs w:val="24"/>
        </w:rPr>
        <w:t xml:space="preserve">gauti </w:t>
      </w:r>
      <w:r w:rsidR="007C1F9E" w:rsidRPr="004F575F">
        <w:rPr>
          <w:bCs/>
          <w:szCs w:val="24"/>
        </w:rPr>
        <w:t>paraišk</w:t>
      </w:r>
      <w:r w:rsidR="00D8472F">
        <w:rPr>
          <w:bCs/>
          <w:szCs w:val="24"/>
        </w:rPr>
        <w:t>ų</w:t>
      </w:r>
      <w:r w:rsidR="001123DB" w:rsidRPr="00D8472F">
        <w:rPr>
          <w:bCs/>
          <w:szCs w:val="24"/>
        </w:rPr>
        <w:t xml:space="preserve"> </w:t>
      </w:r>
      <w:r w:rsidR="004E4404" w:rsidRPr="00D8472F">
        <w:rPr>
          <w:szCs w:val="24"/>
          <w:lang w:eastAsia="lt-LT"/>
        </w:rPr>
        <w:t xml:space="preserve">vertinimo procedūrą atlieka </w:t>
      </w:r>
      <w:r w:rsidR="00892E5D" w:rsidRPr="00D8472F">
        <w:rPr>
          <w:szCs w:val="24"/>
          <w:lang w:eastAsia="lt-LT"/>
        </w:rPr>
        <w:t>Lazdijų</w:t>
      </w:r>
      <w:r w:rsidR="004E4404" w:rsidRPr="00D8472F">
        <w:rPr>
          <w:szCs w:val="24"/>
          <w:lang w:eastAsia="lt-LT"/>
        </w:rPr>
        <w:t xml:space="preserve"> rajono savivaldybės mero potvarkiu sudaryta </w:t>
      </w:r>
      <w:r w:rsidR="00D50D27" w:rsidRPr="00D8472F">
        <w:rPr>
          <w:szCs w:val="24"/>
          <w:lang w:eastAsia="lt-LT"/>
        </w:rPr>
        <w:t xml:space="preserve">5 </w:t>
      </w:r>
      <w:r w:rsidR="004E4404" w:rsidRPr="00D8472F">
        <w:rPr>
          <w:szCs w:val="24"/>
          <w:lang w:eastAsia="lt-LT"/>
        </w:rPr>
        <w:t xml:space="preserve">narių </w:t>
      </w:r>
      <w:r w:rsidR="00376C76" w:rsidRPr="00D8472F">
        <w:rPr>
          <w:szCs w:val="24"/>
          <w:lang w:eastAsia="lt-LT"/>
        </w:rPr>
        <w:t xml:space="preserve">kandidatūrų vertinimo </w:t>
      </w:r>
      <w:r w:rsidR="00892E5D" w:rsidRPr="00D8472F">
        <w:rPr>
          <w:szCs w:val="24"/>
          <w:lang w:eastAsia="lt-LT"/>
        </w:rPr>
        <w:t>komisija (toliau – komisija)</w:t>
      </w:r>
      <w:r w:rsidR="004E4404" w:rsidRPr="00D8472F">
        <w:rPr>
          <w:szCs w:val="24"/>
          <w:lang w:eastAsia="lt-LT"/>
        </w:rPr>
        <w:t>.</w:t>
      </w:r>
    </w:p>
    <w:p w14:paraId="5159C3A5" w14:textId="77777777" w:rsidR="00B53055" w:rsidRPr="000E1A34" w:rsidRDefault="00B53055" w:rsidP="00B53055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Komisijos veiklai vadovauja komisijos pirmininkas, kurį potvarkiu skiria Lazdijų rajono savivaldybės meras.</w:t>
      </w:r>
    </w:p>
    <w:p w14:paraId="07EF347E" w14:textId="7BB37E69" w:rsidR="00042B02" w:rsidRPr="000E1A34" w:rsidRDefault="00D870A2" w:rsidP="00042B02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rFonts w:eastAsia="Calibri"/>
          <w:szCs w:val="24"/>
        </w:rPr>
        <w:t xml:space="preserve">Komisijos sekretoriumi skiriamas </w:t>
      </w:r>
      <w:r w:rsidR="009B2258" w:rsidRPr="000E1A34">
        <w:rPr>
          <w:rFonts w:eastAsia="Calibri"/>
          <w:szCs w:val="24"/>
        </w:rPr>
        <w:t xml:space="preserve">Lazdijų rajono </w:t>
      </w:r>
      <w:r w:rsidRPr="000E1A34">
        <w:rPr>
          <w:rFonts w:eastAsia="Calibri"/>
          <w:szCs w:val="24"/>
        </w:rPr>
        <w:t xml:space="preserve">savivaldybės administracijos darbuotojas, kuris nėra </w:t>
      </w:r>
      <w:r w:rsidR="009B2258" w:rsidRPr="000E1A34">
        <w:rPr>
          <w:rFonts w:eastAsia="Calibri"/>
          <w:szCs w:val="24"/>
        </w:rPr>
        <w:t>k</w:t>
      </w:r>
      <w:r w:rsidRPr="000E1A34">
        <w:rPr>
          <w:rFonts w:eastAsia="Calibri"/>
          <w:szCs w:val="24"/>
        </w:rPr>
        <w:t>omisijos narys.</w:t>
      </w:r>
      <w:r w:rsidRPr="000E1A34">
        <w:rPr>
          <w:szCs w:val="24"/>
        </w:rPr>
        <w:t xml:space="preserve"> </w:t>
      </w:r>
      <w:r w:rsidR="004E4404" w:rsidRPr="000E1A34">
        <w:rPr>
          <w:szCs w:val="24"/>
          <w:lang w:eastAsia="lt-LT"/>
        </w:rPr>
        <w:t>Komi</w:t>
      </w:r>
      <w:r w:rsidR="00892E5D" w:rsidRPr="000E1A34">
        <w:rPr>
          <w:szCs w:val="24"/>
          <w:lang w:eastAsia="lt-LT"/>
        </w:rPr>
        <w:t>sijos</w:t>
      </w:r>
      <w:r w:rsidR="004E4404" w:rsidRPr="000E1A34">
        <w:rPr>
          <w:szCs w:val="24"/>
          <w:lang w:eastAsia="lt-LT"/>
        </w:rPr>
        <w:t xml:space="preserve"> veiklą organizuoja </w:t>
      </w:r>
      <w:r w:rsidR="00892E5D" w:rsidRPr="000E1A34">
        <w:rPr>
          <w:szCs w:val="24"/>
          <w:lang w:eastAsia="lt-LT"/>
        </w:rPr>
        <w:t>komisijos</w:t>
      </w:r>
      <w:r w:rsidR="004E4404" w:rsidRPr="000E1A34">
        <w:rPr>
          <w:szCs w:val="24"/>
          <w:lang w:eastAsia="lt-LT"/>
        </w:rPr>
        <w:t xml:space="preserve"> sekretorius</w:t>
      </w:r>
      <w:r w:rsidR="00722CFD" w:rsidRPr="000E1A34">
        <w:rPr>
          <w:szCs w:val="24"/>
          <w:lang w:eastAsia="lt-LT"/>
        </w:rPr>
        <w:t xml:space="preserve">. </w:t>
      </w:r>
      <w:r w:rsidR="004E4404" w:rsidRPr="000E1A34">
        <w:rPr>
          <w:szCs w:val="24"/>
          <w:lang w:eastAsia="lt-LT"/>
        </w:rPr>
        <w:t xml:space="preserve">Jo kandidatūrą kartu su </w:t>
      </w:r>
      <w:r w:rsidR="00892E5D" w:rsidRPr="000E1A34">
        <w:rPr>
          <w:szCs w:val="24"/>
          <w:lang w:eastAsia="lt-LT"/>
        </w:rPr>
        <w:t>k</w:t>
      </w:r>
      <w:r w:rsidR="004E4404" w:rsidRPr="000E1A34">
        <w:rPr>
          <w:szCs w:val="24"/>
          <w:lang w:eastAsia="lt-LT"/>
        </w:rPr>
        <w:t>omi</w:t>
      </w:r>
      <w:r w:rsidR="00892E5D" w:rsidRPr="000E1A34">
        <w:rPr>
          <w:szCs w:val="24"/>
          <w:lang w:eastAsia="lt-LT"/>
        </w:rPr>
        <w:t>sijos</w:t>
      </w:r>
      <w:r w:rsidR="004E4404" w:rsidRPr="000E1A34">
        <w:rPr>
          <w:szCs w:val="24"/>
          <w:lang w:eastAsia="lt-LT"/>
        </w:rPr>
        <w:t xml:space="preserve"> sudėtimi potvarkiu patvirtina </w:t>
      </w:r>
      <w:r w:rsidR="00892E5D" w:rsidRPr="000E1A34">
        <w:rPr>
          <w:szCs w:val="24"/>
          <w:lang w:eastAsia="lt-LT"/>
        </w:rPr>
        <w:t>Lazdijų</w:t>
      </w:r>
      <w:r w:rsidR="004E4404" w:rsidRPr="000E1A34">
        <w:rPr>
          <w:szCs w:val="24"/>
          <w:lang w:eastAsia="lt-LT"/>
        </w:rPr>
        <w:t xml:space="preserve"> rajono savivaldybės meras.</w:t>
      </w:r>
    </w:p>
    <w:p w14:paraId="41ADD461" w14:textId="3D20EE19" w:rsidR="00042B02" w:rsidRPr="000E1A34" w:rsidRDefault="004E4404" w:rsidP="00042B02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Kom</w:t>
      </w:r>
      <w:r w:rsidR="00892E5D" w:rsidRPr="000E1A34">
        <w:rPr>
          <w:szCs w:val="24"/>
          <w:lang w:eastAsia="lt-LT"/>
        </w:rPr>
        <w:t>isijos</w:t>
      </w:r>
      <w:r w:rsidRPr="000E1A34">
        <w:rPr>
          <w:szCs w:val="24"/>
          <w:lang w:eastAsia="lt-LT"/>
        </w:rPr>
        <w:t xml:space="preserve"> pagrindinė veiklos forma – posėdžiai. Posėdžiai yra teisėti, jeigu juose dalyvauja ne mažiau kaip 1/2 </w:t>
      </w:r>
      <w:r w:rsidR="00892E5D" w:rsidRPr="000E1A34">
        <w:rPr>
          <w:szCs w:val="24"/>
          <w:lang w:eastAsia="lt-LT"/>
        </w:rPr>
        <w:t>komisijos</w:t>
      </w:r>
      <w:r w:rsidRPr="000E1A34">
        <w:rPr>
          <w:szCs w:val="24"/>
          <w:lang w:eastAsia="lt-LT"/>
        </w:rPr>
        <w:t xml:space="preserve"> narių. Nesant kvorumo, </w:t>
      </w:r>
      <w:r w:rsidR="00A415CF" w:rsidRPr="000E1A34">
        <w:rPr>
          <w:szCs w:val="24"/>
          <w:lang w:eastAsia="lt-LT"/>
        </w:rPr>
        <w:t xml:space="preserve">komisijos </w:t>
      </w:r>
      <w:r w:rsidRPr="000E1A34">
        <w:rPr>
          <w:szCs w:val="24"/>
          <w:lang w:eastAsia="lt-LT"/>
        </w:rPr>
        <w:t>nutarimai nepriimami.</w:t>
      </w:r>
    </w:p>
    <w:p w14:paraId="3EAC6CA4" w14:textId="2A4E4F75" w:rsidR="00194BD3" w:rsidRPr="000E1A34" w:rsidRDefault="00574EFC" w:rsidP="00194BD3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353E10">
        <w:rPr>
          <w:szCs w:val="24"/>
          <w:lang w:eastAsia="lt-LT"/>
        </w:rPr>
        <w:t xml:space="preserve">Komisija kiekvieną kandidatūrą vertina atskirai. </w:t>
      </w:r>
      <w:r w:rsidR="00194BD3" w:rsidRPr="00353E10">
        <w:rPr>
          <w:szCs w:val="24"/>
          <w:lang w:eastAsia="lt-LT"/>
        </w:rPr>
        <w:t>Komisijos nutarimai priimami bendru sutarimu</w:t>
      </w:r>
      <w:r w:rsidR="00194BD3" w:rsidRPr="00353E10">
        <w:rPr>
          <w:szCs w:val="24"/>
        </w:rPr>
        <w:t xml:space="preserve">, </w:t>
      </w:r>
      <w:r w:rsidR="00194BD3" w:rsidRPr="00353E10">
        <w:rPr>
          <w:szCs w:val="24"/>
          <w:lang w:eastAsia="lt-LT"/>
        </w:rPr>
        <w:t xml:space="preserve">jei nė vienas posėdyje dalyvaujantis komisijos narys neprieštarauja. Nesant vieningos </w:t>
      </w:r>
      <w:r w:rsidR="00194BD3" w:rsidRPr="000E1A34">
        <w:rPr>
          <w:szCs w:val="24"/>
          <w:lang w:eastAsia="lt-LT"/>
        </w:rPr>
        <w:t xml:space="preserve">komisijos narių nuomonės, už kandidatus balsuojama. Komisijos narys gali balsuoti tik už vieną kiekvienos nominacijos kandidatą. Komisijos narys turi vieną balsą. </w:t>
      </w:r>
      <w:r w:rsidR="00194BD3" w:rsidRPr="0041284C">
        <w:rPr>
          <w:szCs w:val="24"/>
          <w:lang w:eastAsia="lt-LT"/>
        </w:rPr>
        <w:t xml:space="preserve">Balsuojama atvirai. </w:t>
      </w:r>
    </w:p>
    <w:p w14:paraId="662BE1EB" w14:textId="77777777" w:rsidR="00042B02" w:rsidRPr="000E1A34" w:rsidRDefault="007C29AF" w:rsidP="00042B02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Komisija turi teisę prašyti iš siūlymus pateikusių asmenų papildomos informacijos.</w:t>
      </w:r>
    </w:p>
    <w:p w14:paraId="7530FA91" w14:textId="4383D6CC" w:rsidR="00742800" w:rsidRPr="000E1A34" w:rsidRDefault="007C29AF" w:rsidP="00742800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Prieš pradedant svarstyti </w:t>
      </w:r>
      <w:r w:rsidR="00722CFD" w:rsidRPr="000E1A34">
        <w:rPr>
          <w:szCs w:val="24"/>
          <w:lang w:eastAsia="lt-LT"/>
        </w:rPr>
        <w:t>teikiam</w:t>
      </w:r>
      <w:r w:rsidR="00F46A04" w:rsidRPr="000E1A34">
        <w:rPr>
          <w:szCs w:val="24"/>
          <w:lang w:eastAsia="lt-LT"/>
        </w:rPr>
        <w:t>us</w:t>
      </w:r>
      <w:r w:rsidR="00722CFD" w:rsidRPr="000E1A34">
        <w:rPr>
          <w:szCs w:val="24"/>
          <w:lang w:eastAsia="lt-LT"/>
        </w:rPr>
        <w:t xml:space="preserve"> kandid</w:t>
      </w:r>
      <w:r w:rsidR="001669E3" w:rsidRPr="000E1A34">
        <w:rPr>
          <w:szCs w:val="24"/>
          <w:lang w:eastAsia="lt-LT"/>
        </w:rPr>
        <w:t>atus</w:t>
      </w:r>
      <w:r w:rsidRPr="000E1A34">
        <w:rPr>
          <w:szCs w:val="24"/>
          <w:lang w:eastAsia="lt-LT"/>
        </w:rPr>
        <w:t xml:space="preserve">, </w:t>
      </w:r>
      <w:r w:rsidR="001669E3" w:rsidRPr="000E1A34">
        <w:rPr>
          <w:szCs w:val="24"/>
          <w:lang w:eastAsia="lt-LT"/>
        </w:rPr>
        <w:t>k</w:t>
      </w:r>
      <w:r w:rsidRPr="000E1A34">
        <w:rPr>
          <w:szCs w:val="24"/>
          <w:lang w:eastAsia="lt-LT"/>
        </w:rPr>
        <w:t xml:space="preserve">omisijos nariai turi informuoti </w:t>
      </w:r>
      <w:r w:rsidR="001669E3" w:rsidRPr="000E1A34">
        <w:rPr>
          <w:szCs w:val="24"/>
          <w:lang w:eastAsia="lt-LT"/>
        </w:rPr>
        <w:t>k</w:t>
      </w:r>
      <w:r w:rsidRPr="000E1A34">
        <w:rPr>
          <w:szCs w:val="24"/>
          <w:lang w:eastAsia="lt-LT"/>
        </w:rPr>
        <w:t>omisijos pirmininką apie galimą privačių ir viešųjų interesų konfliktą ir nusišalinti nuo sprendimų priėmimo, apie tai pažymint posėdžio protokole, jeigu ji</w:t>
      </w:r>
      <w:r w:rsidR="00452609">
        <w:rPr>
          <w:szCs w:val="24"/>
          <w:lang w:eastAsia="lt-LT"/>
        </w:rPr>
        <w:t>e</w:t>
      </w:r>
      <w:r w:rsidRPr="000E1A34">
        <w:rPr>
          <w:szCs w:val="24"/>
          <w:lang w:eastAsia="lt-LT"/>
        </w:rPr>
        <w:t>:</w:t>
      </w:r>
    </w:p>
    <w:p w14:paraId="1AB32F62" w14:textId="77777777" w:rsidR="00742800" w:rsidRPr="000E1A34" w:rsidRDefault="00742800" w:rsidP="00742800">
      <w:pPr>
        <w:pStyle w:val="Sraopastraipa"/>
        <w:numPr>
          <w:ilvl w:val="1"/>
          <w:numId w:val="15"/>
        </w:numPr>
        <w:tabs>
          <w:tab w:val="left" w:pos="1418"/>
          <w:tab w:val="left" w:pos="1560"/>
        </w:tabs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 </w:t>
      </w:r>
      <w:r w:rsidR="007C29AF" w:rsidRPr="000E1A34">
        <w:rPr>
          <w:szCs w:val="24"/>
          <w:lang w:eastAsia="lt-LT"/>
        </w:rPr>
        <w:t>susijęs giminystės ryšiais su siūlymą teikiančiu fiziniu asmeniu ar juridinio asmens darbuotojais;</w:t>
      </w:r>
    </w:p>
    <w:p w14:paraId="39AA60E5" w14:textId="7EDC376F" w:rsidR="007C29AF" w:rsidRPr="000E1A34" w:rsidRDefault="007C29AF" w:rsidP="00742800">
      <w:pPr>
        <w:pStyle w:val="Sraopastraipa"/>
        <w:numPr>
          <w:ilvl w:val="1"/>
          <w:numId w:val="15"/>
        </w:numPr>
        <w:tabs>
          <w:tab w:val="left" w:pos="1418"/>
          <w:tab w:val="left" w:pos="1560"/>
        </w:tabs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susijęs giminystės ryšiais su siūlomu </w:t>
      </w:r>
      <w:r w:rsidR="007C2A3B" w:rsidRPr="005301A0">
        <w:rPr>
          <w:szCs w:val="24"/>
          <w:lang w:eastAsia="lt-LT"/>
        </w:rPr>
        <w:t xml:space="preserve">apdovanoti </w:t>
      </w:r>
      <w:r w:rsidRPr="000E1A34">
        <w:rPr>
          <w:szCs w:val="24"/>
          <w:lang w:eastAsia="lt-LT"/>
        </w:rPr>
        <w:t>asmeniu.</w:t>
      </w:r>
    </w:p>
    <w:p w14:paraId="0515A312" w14:textId="763E7C54" w:rsidR="00742800" w:rsidRPr="000E1A34" w:rsidRDefault="00B70D8F" w:rsidP="00742800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lastRenderedPageBreak/>
        <w:t xml:space="preserve">Tais atvejais, kai apie galimą privačių ir viešųjų interesų konfliktą nepranešama ir </w:t>
      </w:r>
      <w:r w:rsidR="001669E3" w:rsidRPr="000E1A34">
        <w:rPr>
          <w:szCs w:val="24"/>
          <w:lang w:eastAsia="lt-LT"/>
        </w:rPr>
        <w:t>k</w:t>
      </w:r>
      <w:r w:rsidRPr="000E1A34">
        <w:rPr>
          <w:szCs w:val="24"/>
          <w:lang w:eastAsia="lt-LT"/>
        </w:rPr>
        <w:t>omisijos narys nenusišalina nuo paraiškų svarstymo, esant šių nuostatų 1</w:t>
      </w:r>
      <w:r w:rsidR="008E2CA7">
        <w:rPr>
          <w:szCs w:val="24"/>
          <w:lang w:eastAsia="lt-LT"/>
        </w:rPr>
        <w:t>8</w:t>
      </w:r>
      <w:r w:rsidR="003F51CB" w:rsidRPr="000E1A34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 xml:space="preserve">punkte išvardintoms aplinkybėms, </w:t>
      </w:r>
      <w:r w:rsidR="001669E3" w:rsidRPr="000E1A34">
        <w:rPr>
          <w:szCs w:val="24"/>
          <w:lang w:eastAsia="lt-LT"/>
        </w:rPr>
        <w:t>k</w:t>
      </w:r>
      <w:r w:rsidRPr="000E1A34">
        <w:rPr>
          <w:szCs w:val="24"/>
          <w:lang w:eastAsia="lt-LT"/>
        </w:rPr>
        <w:t>omisijos sprendimu jo balsavimas laikomas negaliojančiu.</w:t>
      </w:r>
    </w:p>
    <w:p w14:paraId="481F5934" w14:textId="7775A72E" w:rsidR="00FC7466" w:rsidRPr="000E1A34" w:rsidRDefault="004E4404" w:rsidP="00742800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</w:t>
      </w:r>
      <w:r w:rsidR="00892E5D" w:rsidRPr="000E1A34">
        <w:rPr>
          <w:szCs w:val="24"/>
          <w:lang w:eastAsia="lt-LT"/>
        </w:rPr>
        <w:t>misijos</w:t>
      </w:r>
      <w:r w:rsidRPr="000E1A34">
        <w:rPr>
          <w:szCs w:val="24"/>
          <w:lang w:eastAsia="lt-LT"/>
        </w:rPr>
        <w:t xml:space="preserve"> posėdžiai yra protokoluojami. Protokole nurodomi </w:t>
      </w:r>
      <w:r w:rsidR="00892E5D" w:rsidRPr="000E1A34">
        <w:rPr>
          <w:szCs w:val="24"/>
          <w:lang w:eastAsia="lt-LT"/>
        </w:rPr>
        <w:t>komisijos</w:t>
      </w:r>
      <w:r w:rsidRPr="000E1A34">
        <w:rPr>
          <w:szCs w:val="24"/>
          <w:lang w:eastAsia="lt-LT"/>
        </w:rPr>
        <w:t xml:space="preserve"> narių siūlymai ir </w:t>
      </w:r>
      <w:r w:rsidR="00B53055" w:rsidRPr="000E1A34">
        <w:rPr>
          <w:szCs w:val="24"/>
          <w:lang w:eastAsia="lt-LT"/>
        </w:rPr>
        <w:t>nutarimai</w:t>
      </w:r>
      <w:r w:rsidRPr="000E1A34">
        <w:rPr>
          <w:szCs w:val="24"/>
          <w:lang w:eastAsia="lt-LT"/>
        </w:rPr>
        <w:t xml:space="preserve">. Protokolą pasirašo </w:t>
      </w:r>
      <w:r w:rsidR="00892E5D" w:rsidRPr="000E1A34">
        <w:rPr>
          <w:szCs w:val="24"/>
          <w:lang w:eastAsia="lt-LT"/>
        </w:rPr>
        <w:t>komisijos</w:t>
      </w:r>
      <w:r w:rsidRPr="000E1A34">
        <w:rPr>
          <w:szCs w:val="24"/>
          <w:lang w:eastAsia="lt-LT"/>
        </w:rPr>
        <w:t xml:space="preserve"> pirmininkas ir </w:t>
      </w:r>
      <w:r w:rsidR="00892E5D" w:rsidRPr="000E1A34">
        <w:rPr>
          <w:szCs w:val="24"/>
          <w:lang w:eastAsia="lt-LT"/>
        </w:rPr>
        <w:t xml:space="preserve">komisijos </w:t>
      </w:r>
      <w:r w:rsidRPr="000E1A34">
        <w:rPr>
          <w:szCs w:val="24"/>
          <w:lang w:eastAsia="lt-LT"/>
        </w:rPr>
        <w:t>sekretorius.</w:t>
      </w:r>
    </w:p>
    <w:p w14:paraId="17C09C1E" w14:textId="77777777" w:rsidR="00F2214D" w:rsidRPr="000E1A34" w:rsidRDefault="004E4404" w:rsidP="00F2214D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</w:t>
      </w:r>
      <w:r w:rsidR="00892E5D" w:rsidRPr="000E1A34">
        <w:rPr>
          <w:szCs w:val="24"/>
          <w:lang w:eastAsia="lt-LT"/>
        </w:rPr>
        <w:t xml:space="preserve">misijos </w:t>
      </w:r>
      <w:r w:rsidRPr="000E1A34">
        <w:rPr>
          <w:szCs w:val="24"/>
          <w:lang w:eastAsia="lt-LT"/>
        </w:rPr>
        <w:t xml:space="preserve">nariai negali viešinti </w:t>
      </w:r>
      <w:r w:rsidR="00892E5D" w:rsidRPr="000E1A34">
        <w:rPr>
          <w:szCs w:val="24"/>
          <w:lang w:eastAsia="lt-LT"/>
        </w:rPr>
        <w:t xml:space="preserve">komisijos </w:t>
      </w:r>
      <w:r w:rsidRPr="000E1A34">
        <w:rPr>
          <w:szCs w:val="24"/>
          <w:lang w:eastAsia="lt-LT"/>
        </w:rPr>
        <w:t>posėdžių informacijos, vertinimų procedūrų bei kitos su apdovanojimais susijusios</w:t>
      </w:r>
      <w:r w:rsidR="00892E5D" w:rsidRPr="000E1A34">
        <w:rPr>
          <w:szCs w:val="24"/>
          <w:lang w:eastAsia="lt-LT"/>
        </w:rPr>
        <w:t xml:space="preserve"> komisijos</w:t>
      </w:r>
      <w:r w:rsidRPr="000E1A34">
        <w:rPr>
          <w:szCs w:val="24"/>
          <w:lang w:eastAsia="lt-LT"/>
        </w:rPr>
        <w:t xml:space="preserve"> veiklos informacijos. </w:t>
      </w:r>
    </w:p>
    <w:p w14:paraId="36AD8D0D" w14:textId="745B3270" w:rsidR="00A415CF" w:rsidRPr="000E1A34" w:rsidRDefault="00A415CF" w:rsidP="00F2214D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Komisijos posėdžio protokolai ir kiti su komisijos darbo veikla susiję dokumentai yra saugomi Lietuvos Respublikos teisės aktų nustatyta tvarka.</w:t>
      </w:r>
    </w:p>
    <w:p w14:paraId="6C1A0895" w14:textId="5913609D" w:rsidR="00D616DE" w:rsidRPr="000E1A34" w:rsidRDefault="00892E5D" w:rsidP="00F2214D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Komisijos </w:t>
      </w:r>
      <w:r w:rsidR="001020A5" w:rsidRPr="000E1A34">
        <w:rPr>
          <w:szCs w:val="24"/>
          <w:lang w:eastAsia="lt-LT"/>
        </w:rPr>
        <w:t>teikimas</w:t>
      </w:r>
      <w:r w:rsidRPr="000E1A34">
        <w:rPr>
          <w:szCs w:val="24"/>
          <w:lang w:eastAsia="lt-LT"/>
        </w:rPr>
        <w:t xml:space="preserve"> dėl apdovanojimų </w:t>
      </w:r>
      <w:r w:rsidR="00F31214" w:rsidRPr="000E1A34">
        <w:rPr>
          <w:szCs w:val="24"/>
          <w:lang w:eastAsia="lt-LT"/>
        </w:rPr>
        <w:t xml:space="preserve">skyrimo </w:t>
      </w:r>
      <w:r w:rsidRPr="000E1A34">
        <w:rPr>
          <w:szCs w:val="24"/>
          <w:lang w:eastAsia="lt-LT"/>
        </w:rPr>
        <w:t>į</w:t>
      </w:r>
      <w:r w:rsidR="00A415CF" w:rsidRPr="000E1A34">
        <w:rPr>
          <w:szCs w:val="24"/>
          <w:lang w:eastAsia="lt-LT"/>
        </w:rPr>
        <w:t>forminamas</w:t>
      </w:r>
      <w:r w:rsidRPr="000E1A34">
        <w:rPr>
          <w:szCs w:val="24"/>
          <w:lang w:eastAsia="lt-LT"/>
        </w:rPr>
        <w:t xml:space="preserve"> Lazdijų rajono savivaldybės mero </w:t>
      </w:r>
      <w:r w:rsidR="00746876" w:rsidRPr="000E1A34">
        <w:rPr>
          <w:szCs w:val="24"/>
          <w:lang w:eastAsia="lt-LT"/>
        </w:rPr>
        <w:t>potvarkiu</w:t>
      </w:r>
      <w:r w:rsidRPr="000E1A34">
        <w:rPr>
          <w:szCs w:val="24"/>
          <w:lang w:eastAsia="lt-LT"/>
        </w:rPr>
        <w:t xml:space="preserve">. </w:t>
      </w:r>
    </w:p>
    <w:p w14:paraId="7AF1BB4D" w14:textId="77777777" w:rsidR="00674C8C" w:rsidRPr="000E1A34" w:rsidRDefault="00674C8C" w:rsidP="00F31214">
      <w:pPr>
        <w:jc w:val="center"/>
        <w:rPr>
          <w:b/>
          <w:szCs w:val="24"/>
          <w:lang w:eastAsia="lt-LT"/>
        </w:rPr>
      </w:pPr>
    </w:p>
    <w:p w14:paraId="25BCCB40" w14:textId="5A2AB3BC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III SKYRIUS</w:t>
      </w:r>
    </w:p>
    <w:p w14:paraId="3DC82FBE" w14:textId="22D20896" w:rsidR="00D616DE" w:rsidRPr="000E1A34" w:rsidRDefault="00942386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PREMIJOS</w:t>
      </w:r>
      <w:r w:rsidR="004E4404" w:rsidRPr="000E1A34">
        <w:rPr>
          <w:b/>
          <w:szCs w:val="24"/>
          <w:lang w:eastAsia="lt-LT"/>
        </w:rPr>
        <w:t xml:space="preserve"> SKYRIMAS IR ĮTEIKIMAS</w:t>
      </w:r>
    </w:p>
    <w:p w14:paraId="7F0A7851" w14:textId="77777777" w:rsidR="00D616DE" w:rsidRPr="000E1A34" w:rsidRDefault="00D616DE" w:rsidP="00F31214">
      <w:pPr>
        <w:jc w:val="both"/>
        <w:rPr>
          <w:szCs w:val="24"/>
          <w:lang w:eastAsia="lt-LT"/>
        </w:rPr>
      </w:pPr>
    </w:p>
    <w:p w14:paraId="11F8CB9B" w14:textId="665447B9" w:rsidR="00270DDA" w:rsidRPr="000E1A34" w:rsidRDefault="00C3405C" w:rsidP="00742800">
      <w:pPr>
        <w:pStyle w:val="Sraopastraipa"/>
        <w:numPr>
          <w:ilvl w:val="0"/>
          <w:numId w:val="15"/>
        </w:numPr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 </w:t>
      </w:r>
      <w:r w:rsidR="0021299A" w:rsidRPr="000E1A34">
        <w:rPr>
          <w:szCs w:val="24"/>
          <w:lang w:eastAsia="lt-LT"/>
        </w:rPr>
        <w:t xml:space="preserve">Komisija, svarstydama kandidatūras ir </w:t>
      </w:r>
      <w:r w:rsidR="001020A5" w:rsidRPr="000E1A34">
        <w:rPr>
          <w:szCs w:val="24"/>
          <w:lang w:eastAsia="lt-LT"/>
        </w:rPr>
        <w:t xml:space="preserve">teikdama merui siūlymus dėl </w:t>
      </w:r>
      <w:r w:rsidR="0021299A" w:rsidRPr="000E1A34">
        <w:rPr>
          <w:szCs w:val="24"/>
          <w:lang w:eastAsia="lt-LT"/>
        </w:rPr>
        <w:t>apdovanojim</w:t>
      </w:r>
      <w:r w:rsidR="005D53D5">
        <w:rPr>
          <w:szCs w:val="24"/>
          <w:lang w:eastAsia="lt-LT"/>
        </w:rPr>
        <w:t>ų</w:t>
      </w:r>
      <w:r w:rsidR="0021299A" w:rsidRPr="000E1A34">
        <w:rPr>
          <w:szCs w:val="24"/>
          <w:lang w:eastAsia="lt-LT"/>
        </w:rPr>
        <w:t xml:space="preserve">, vadovaujasi šiais </w:t>
      </w:r>
      <w:r w:rsidR="00F3316C">
        <w:rPr>
          <w:szCs w:val="24"/>
          <w:lang w:eastAsia="lt-LT"/>
        </w:rPr>
        <w:t xml:space="preserve">nominacijų </w:t>
      </w:r>
      <w:r w:rsidR="0021299A" w:rsidRPr="000E1A34">
        <w:rPr>
          <w:szCs w:val="24"/>
          <w:lang w:eastAsia="lt-LT"/>
        </w:rPr>
        <w:t>kriterijais:</w:t>
      </w:r>
    </w:p>
    <w:p w14:paraId="509C9A44" w14:textId="77777777" w:rsidR="00CB0C13" w:rsidRPr="000E1A34" w:rsidRDefault="00270DDA" w:rsidP="00CB0C13">
      <w:pPr>
        <w:pStyle w:val="Sraopastraipa"/>
        <w:numPr>
          <w:ilvl w:val="1"/>
          <w:numId w:val="15"/>
        </w:numPr>
        <w:overflowPunct w:val="0"/>
        <w:spacing w:line="360" w:lineRule="auto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 </w:t>
      </w:r>
      <w:r w:rsidRPr="000E1A34">
        <w:rPr>
          <w:b/>
          <w:bCs/>
          <w:szCs w:val="24"/>
          <w:lang w:eastAsia="lt-LT"/>
        </w:rPr>
        <w:t>nominacija „Lazdijų krašto kultūros vertybių puoselėtojas“</w:t>
      </w:r>
      <w:r w:rsidR="007A2E91" w:rsidRPr="000E1A34">
        <w:rPr>
          <w:b/>
          <w:bCs/>
          <w:szCs w:val="24"/>
          <w:lang w:eastAsia="lt-LT"/>
        </w:rPr>
        <w:t>:</w:t>
      </w:r>
      <w:r w:rsidR="00B83CE3" w:rsidRPr="000E1A34">
        <w:rPr>
          <w:b/>
          <w:bCs/>
          <w:szCs w:val="24"/>
          <w:lang w:eastAsia="lt-LT"/>
        </w:rPr>
        <w:t xml:space="preserve"> </w:t>
      </w:r>
    </w:p>
    <w:p w14:paraId="531EFA01" w14:textId="7781FD90" w:rsidR="00FE7304" w:rsidRPr="000E1A34" w:rsidRDefault="007A2E91" w:rsidP="00CB0C13">
      <w:pPr>
        <w:pStyle w:val="Sraopastraipa"/>
        <w:numPr>
          <w:ilvl w:val="2"/>
          <w:numId w:val="15"/>
        </w:numPr>
        <w:tabs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i</w:t>
      </w:r>
      <w:r w:rsidR="00270DDA" w:rsidRPr="000E1A34">
        <w:rPr>
          <w:szCs w:val="24"/>
          <w:lang w:eastAsia="lt-LT"/>
        </w:rPr>
        <w:t>lgalaikė, nuosekli veikla, susijusi su Lazdijų krašto kultūros paveldo (materialaus ir nematerialaus) išsaugojimu, tyrimu, sklaida ar atgaivinimu</w:t>
      </w:r>
      <w:r w:rsidR="00CB0C13" w:rsidRPr="000E1A34">
        <w:rPr>
          <w:szCs w:val="24"/>
          <w:lang w:eastAsia="lt-LT"/>
        </w:rPr>
        <w:t>;</w:t>
      </w:r>
    </w:p>
    <w:p w14:paraId="4BD4D084" w14:textId="2633BD4A" w:rsidR="00FE7304" w:rsidRPr="000E1A34" w:rsidRDefault="00FE7304" w:rsidP="00742800">
      <w:pPr>
        <w:pStyle w:val="Sraopastraipa"/>
        <w:numPr>
          <w:ilvl w:val="2"/>
          <w:numId w:val="15"/>
        </w:numPr>
        <w:tabs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r</w:t>
      </w:r>
      <w:r w:rsidR="00270DDA" w:rsidRPr="000E1A34">
        <w:rPr>
          <w:szCs w:val="24"/>
          <w:lang w:eastAsia="lt-LT"/>
        </w:rPr>
        <w:t>eikšmingas indėlis į vietos istorijos, tradicijų, kalbos, tautodailės ar papročių išlaikymą</w:t>
      </w:r>
      <w:r w:rsidR="00CB0C13" w:rsidRPr="000E1A34">
        <w:rPr>
          <w:szCs w:val="24"/>
          <w:lang w:eastAsia="lt-LT"/>
        </w:rPr>
        <w:t>;</w:t>
      </w:r>
    </w:p>
    <w:p w14:paraId="0E21F836" w14:textId="31086965" w:rsidR="00FE7304" w:rsidRPr="000E1A34" w:rsidRDefault="00FE7304" w:rsidP="00742800">
      <w:pPr>
        <w:pStyle w:val="Sraopastraipa"/>
        <w:numPr>
          <w:ilvl w:val="2"/>
          <w:numId w:val="15"/>
        </w:numPr>
        <w:tabs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 a</w:t>
      </w:r>
      <w:r w:rsidR="00270DDA" w:rsidRPr="000E1A34">
        <w:rPr>
          <w:szCs w:val="24"/>
          <w:lang w:eastAsia="lt-LT"/>
        </w:rPr>
        <w:t>ktyvus darbas su bendruomene, jaunimo įtraukimas į paveldosaugos ir tradicijų puoselėjimo veiklas</w:t>
      </w:r>
      <w:r w:rsidR="00CB0C13" w:rsidRPr="000E1A34">
        <w:rPr>
          <w:szCs w:val="24"/>
          <w:lang w:eastAsia="lt-LT"/>
        </w:rPr>
        <w:t>;</w:t>
      </w:r>
    </w:p>
    <w:p w14:paraId="38D57306" w14:textId="77777777" w:rsidR="00E45C2A" w:rsidRPr="000E1A34" w:rsidRDefault="00FE7304" w:rsidP="003C0D70">
      <w:pPr>
        <w:pStyle w:val="Sraopastraipa"/>
        <w:numPr>
          <w:ilvl w:val="2"/>
          <w:numId w:val="15"/>
        </w:numPr>
        <w:tabs>
          <w:tab w:val="left" w:pos="1701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v</w:t>
      </w:r>
      <w:r w:rsidR="00270DDA" w:rsidRPr="000E1A34">
        <w:rPr>
          <w:szCs w:val="24"/>
          <w:lang w:eastAsia="lt-LT"/>
        </w:rPr>
        <w:t>eiklos tęstinumas ir pasiekti rezultatai (leidiniai, parodos, ekspedicijos, edukacijos ir kt.)</w:t>
      </w:r>
      <w:r w:rsidR="00E45C2A" w:rsidRPr="000E1A34">
        <w:rPr>
          <w:szCs w:val="24"/>
          <w:lang w:eastAsia="lt-LT"/>
        </w:rPr>
        <w:t>;</w:t>
      </w:r>
    </w:p>
    <w:p w14:paraId="668584FE" w14:textId="63419197" w:rsidR="00CB0C13" w:rsidRPr="000E1A34" w:rsidRDefault="00E45C2A" w:rsidP="00A415CF">
      <w:pPr>
        <w:pStyle w:val="Sraopastraipa"/>
        <w:numPr>
          <w:ilvl w:val="2"/>
          <w:numId w:val="15"/>
        </w:numPr>
        <w:tabs>
          <w:tab w:val="left" w:pos="1701"/>
        </w:tabs>
        <w:overflowPunct w:val="0"/>
        <w:spacing w:line="360" w:lineRule="auto"/>
        <w:ind w:left="0" w:firstLine="851"/>
        <w:jc w:val="both"/>
        <w:rPr>
          <w:strike/>
          <w:szCs w:val="24"/>
          <w:lang w:eastAsia="lt-LT"/>
        </w:rPr>
      </w:pPr>
      <w:r w:rsidRPr="000E1A34">
        <w:rPr>
          <w:szCs w:val="24"/>
        </w:rPr>
        <w:t>reikšmingas indėlis kaupiant, saugant ir viešinant kraštotyrinę bei literatūrinę medžiagą</w:t>
      </w:r>
      <w:r w:rsidR="00945ECA">
        <w:rPr>
          <w:szCs w:val="24"/>
        </w:rPr>
        <w:t>;</w:t>
      </w:r>
    </w:p>
    <w:p w14:paraId="40AA65AF" w14:textId="0AE0CF91" w:rsidR="00E06DF5" w:rsidRPr="000E1A34" w:rsidRDefault="003C0D70" w:rsidP="008602DA">
      <w:pPr>
        <w:pStyle w:val="Sraopastraipa"/>
        <w:numPr>
          <w:ilvl w:val="1"/>
          <w:numId w:val="15"/>
        </w:numPr>
        <w:tabs>
          <w:tab w:val="left" w:pos="1701"/>
        </w:tabs>
        <w:overflowPunct w:val="0"/>
        <w:spacing w:line="360" w:lineRule="auto"/>
        <w:jc w:val="both"/>
        <w:rPr>
          <w:szCs w:val="24"/>
          <w:lang w:eastAsia="lt-LT"/>
        </w:rPr>
      </w:pPr>
      <w:r w:rsidRPr="000E1A34">
        <w:rPr>
          <w:b/>
          <w:bCs/>
          <w:szCs w:val="24"/>
          <w:lang w:eastAsia="lt-LT"/>
        </w:rPr>
        <w:t xml:space="preserve"> </w:t>
      </w:r>
      <w:r w:rsidR="00A17A99" w:rsidRPr="000E1A34">
        <w:rPr>
          <w:b/>
          <w:bCs/>
          <w:szCs w:val="24"/>
          <w:lang w:eastAsia="lt-LT"/>
        </w:rPr>
        <w:t>n</w:t>
      </w:r>
      <w:r w:rsidR="00270DDA" w:rsidRPr="000E1A34">
        <w:rPr>
          <w:b/>
          <w:bCs/>
          <w:szCs w:val="24"/>
          <w:lang w:eastAsia="lt-LT"/>
        </w:rPr>
        <w:t>ominacija „Kultūros iniciatyva Lazdijų kraštui“</w:t>
      </w:r>
      <w:r w:rsidR="002F5877" w:rsidRPr="000E1A34">
        <w:rPr>
          <w:b/>
          <w:bCs/>
          <w:szCs w:val="24"/>
          <w:lang w:eastAsia="lt-LT"/>
        </w:rPr>
        <w:t>:</w:t>
      </w:r>
      <w:r w:rsidR="00B83CE3" w:rsidRPr="000E1A34">
        <w:rPr>
          <w:b/>
          <w:bCs/>
          <w:szCs w:val="24"/>
          <w:lang w:eastAsia="lt-LT"/>
        </w:rPr>
        <w:t xml:space="preserve"> </w:t>
      </w:r>
    </w:p>
    <w:p w14:paraId="67383FF4" w14:textId="4801DF50" w:rsidR="00CB0C13" w:rsidRPr="000E1A34" w:rsidRDefault="00E06DF5" w:rsidP="00CB0C13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i</w:t>
      </w:r>
      <w:r w:rsidR="00270DDA" w:rsidRPr="000E1A34">
        <w:rPr>
          <w:szCs w:val="24"/>
          <w:lang w:eastAsia="lt-LT"/>
        </w:rPr>
        <w:t xml:space="preserve">niciatyvos naujumas, originalumas </w:t>
      </w:r>
      <w:r w:rsidR="003C0D70" w:rsidRPr="000E1A34">
        <w:rPr>
          <w:szCs w:val="24"/>
          <w:lang w:eastAsia="lt-LT"/>
        </w:rPr>
        <w:t>ar</w:t>
      </w:r>
      <w:r w:rsidR="00270DDA" w:rsidRPr="000E1A34">
        <w:rPr>
          <w:szCs w:val="24"/>
          <w:lang w:eastAsia="lt-LT"/>
        </w:rPr>
        <w:t xml:space="preserve"> aktualumas Lazdijų krašto kultūriniam gyvenimui</w:t>
      </w:r>
      <w:r w:rsidR="00CB0C13" w:rsidRPr="000E1A34">
        <w:rPr>
          <w:szCs w:val="24"/>
          <w:lang w:eastAsia="lt-LT"/>
        </w:rPr>
        <w:t>;</w:t>
      </w:r>
    </w:p>
    <w:p w14:paraId="371974F8" w14:textId="77777777" w:rsidR="00CB0C13" w:rsidRPr="000E1A34" w:rsidRDefault="00E06DF5" w:rsidP="00CB0C13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i</w:t>
      </w:r>
      <w:r w:rsidR="00270DDA" w:rsidRPr="000E1A34">
        <w:rPr>
          <w:szCs w:val="24"/>
          <w:lang w:eastAsia="lt-LT"/>
        </w:rPr>
        <w:t>niciatyvos poveikis vietos bendruomenei – kaip ji skatina pilietiškumą, įtraukia įvairias gyventojų grupes, stiprina kultūrinį identitetą</w:t>
      </w:r>
      <w:r w:rsidR="00CB0C13" w:rsidRPr="000E1A34">
        <w:rPr>
          <w:szCs w:val="24"/>
          <w:lang w:eastAsia="lt-LT"/>
        </w:rPr>
        <w:t>;</w:t>
      </w:r>
    </w:p>
    <w:p w14:paraId="15759B94" w14:textId="77777777" w:rsidR="00CB0C13" w:rsidRPr="000E1A34" w:rsidRDefault="00E06DF5" w:rsidP="00CB0C13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į</w:t>
      </w:r>
      <w:r w:rsidR="00270DDA" w:rsidRPr="000E1A34">
        <w:rPr>
          <w:szCs w:val="24"/>
          <w:lang w:eastAsia="lt-LT"/>
        </w:rPr>
        <w:t>gyvendinimo kokybė, tęstinumas arba potencialas tapti tradicija</w:t>
      </w:r>
      <w:r w:rsidR="00CB0C13" w:rsidRPr="000E1A34">
        <w:rPr>
          <w:szCs w:val="24"/>
          <w:lang w:eastAsia="lt-LT"/>
        </w:rPr>
        <w:t>;</w:t>
      </w:r>
    </w:p>
    <w:p w14:paraId="0CE7037C" w14:textId="77777777" w:rsidR="00CB0C13" w:rsidRPr="000E1A34" w:rsidRDefault="00E06DF5" w:rsidP="00CB0C13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i</w:t>
      </w:r>
      <w:r w:rsidR="00270DDA" w:rsidRPr="000E1A34">
        <w:rPr>
          <w:szCs w:val="24"/>
          <w:lang w:eastAsia="lt-LT"/>
        </w:rPr>
        <w:t>niciatyvos viešinimas, matomumas ir atgarsiai vietos ar šalies mastu</w:t>
      </w:r>
      <w:r w:rsidR="00854EC0" w:rsidRPr="000E1A34">
        <w:rPr>
          <w:szCs w:val="24"/>
          <w:lang w:eastAsia="lt-LT"/>
        </w:rPr>
        <w:t>;</w:t>
      </w:r>
    </w:p>
    <w:p w14:paraId="2666B1EE" w14:textId="43AD6837" w:rsidR="008602DA" w:rsidRPr="000E1A34" w:rsidRDefault="009525CC" w:rsidP="009525CC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overflowPunct w:val="0"/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lastRenderedPageBreak/>
        <w:t>iniciatyvos gebėjimas telkti bendradarbiaujančias organizacijas, partnerystes su kultūros, švietimo ar nevyriausybinėmis institucijomis</w:t>
      </w:r>
      <w:r w:rsidR="002C11FB">
        <w:rPr>
          <w:szCs w:val="24"/>
          <w:lang w:eastAsia="lt-LT"/>
        </w:rPr>
        <w:t>;</w:t>
      </w:r>
    </w:p>
    <w:p w14:paraId="3D284CEF" w14:textId="071418F9" w:rsidR="00E06DF5" w:rsidRPr="000E1A34" w:rsidRDefault="00E06DF5" w:rsidP="008602DA">
      <w:pPr>
        <w:pStyle w:val="Sraopastraipa"/>
        <w:numPr>
          <w:ilvl w:val="1"/>
          <w:numId w:val="15"/>
        </w:numPr>
        <w:spacing w:line="360" w:lineRule="auto"/>
        <w:rPr>
          <w:szCs w:val="24"/>
          <w:lang w:eastAsia="lt-LT"/>
        </w:rPr>
      </w:pPr>
      <w:r w:rsidRPr="000E1A34">
        <w:rPr>
          <w:b/>
          <w:bCs/>
          <w:szCs w:val="24"/>
          <w:lang w:eastAsia="lt-LT"/>
        </w:rPr>
        <w:t xml:space="preserve"> n</w:t>
      </w:r>
      <w:r w:rsidR="00270DDA" w:rsidRPr="000E1A34">
        <w:rPr>
          <w:b/>
          <w:bCs/>
          <w:szCs w:val="24"/>
          <w:lang w:eastAsia="lt-LT"/>
        </w:rPr>
        <w:t>ominacija „Lazdijų krašto kultūros kūrėjas“</w:t>
      </w:r>
      <w:r w:rsidR="002F5877" w:rsidRPr="000E1A34">
        <w:rPr>
          <w:b/>
          <w:bCs/>
          <w:szCs w:val="24"/>
          <w:lang w:eastAsia="lt-LT"/>
        </w:rPr>
        <w:t>:</w:t>
      </w:r>
      <w:r w:rsidR="00B83CE3" w:rsidRPr="000E1A34">
        <w:rPr>
          <w:b/>
          <w:bCs/>
          <w:szCs w:val="24"/>
          <w:lang w:eastAsia="lt-LT"/>
        </w:rPr>
        <w:t xml:space="preserve"> </w:t>
      </w:r>
    </w:p>
    <w:p w14:paraId="79C2E7CA" w14:textId="77777777" w:rsidR="0030182B" w:rsidRDefault="002F5877" w:rsidP="0030182B">
      <w:pPr>
        <w:pStyle w:val="Sraopastraipa"/>
        <w:numPr>
          <w:ilvl w:val="2"/>
          <w:numId w:val="15"/>
        </w:numPr>
        <w:tabs>
          <w:tab w:val="left" w:pos="1560"/>
        </w:tabs>
        <w:spacing w:line="360" w:lineRule="auto"/>
        <w:ind w:left="1418" w:hanging="567"/>
        <w:rPr>
          <w:szCs w:val="24"/>
          <w:lang w:eastAsia="lt-LT"/>
        </w:rPr>
      </w:pPr>
      <w:r w:rsidRPr="000E1A34">
        <w:rPr>
          <w:szCs w:val="24"/>
          <w:lang w:eastAsia="lt-LT"/>
        </w:rPr>
        <w:t>k</w:t>
      </w:r>
      <w:r w:rsidR="00270DDA" w:rsidRPr="000E1A34">
        <w:rPr>
          <w:szCs w:val="24"/>
          <w:lang w:eastAsia="lt-LT"/>
        </w:rPr>
        <w:t>ūrybinės veiklos meninė arba kultūrinė vertė, originalumas ir profesionalumas</w:t>
      </w:r>
      <w:r w:rsidR="00CB0C13" w:rsidRPr="000E1A34">
        <w:rPr>
          <w:szCs w:val="24"/>
          <w:lang w:eastAsia="lt-LT"/>
        </w:rPr>
        <w:t>;</w:t>
      </w:r>
    </w:p>
    <w:p w14:paraId="3D1E03C1" w14:textId="68F0D25B" w:rsidR="002F5877" w:rsidRPr="0030182B" w:rsidRDefault="002F5877" w:rsidP="0030182B">
      <w:pPr>
        <w:pStyle w:val="Sraopastraipa"/>
        <w:numPr>
          <w:ilvl w:val="2"/>
          <w:numId w:val="15"/>
        </w:numPr>
        <w:tabs>
          <w:tab w:val="left" w:pos="1560"/>
        </w:tabs>
        <w:spacing w:line="360" w:lineRule="auto"/>
        <w:ind w:left="1418" w:hanging="567"/>
        <w:rPr>
          <w:szCs w:val="24"/>
          <w:lang w:eastAsia="lt-LT"/>
        </w:rPr>
      </w:pPr>
      <w:r w:rsidRPr="0030182B">
        <w:rPr>
          <w:szCs w:val="24"/>
          <w:lang w:eastAsia="lt-LT"/>
        </w:rPr>
        <w:t>i</w:t>
      </w:r>
      <w:r w:rsidR="00270DDA" w:rsidRPr="0030182B">
        <w:rPr>
          <w:szCs w:val="24"/>
          <w:lang w:eastAsia="lt-LT"/>
        </w:rPr>
        <w:t>ndėlis į Lazdijų krašto kultūrinio identiteto formavimą ir sklaidą</w:t>
      </w:r>
      <w:r w:rsidR="00CB0C13" w:rsidRPr="0030182B">
        <w:rPr>
          <w:szCs w:val="24"/>
          <w:lang w:eastAsia="lt-LT"/>
        </w:rPr>
        <w:t>;</w:t>
      </w:r>
    </w:p>
    <w:p w14:paraId="573FFB22" w14:textId="48AD300D" w:rsidR="00CB0C13" w:rsidRPr="000E1A34" w:rsidRDefault="002F5877" w:rsidP="009525CC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d</w:t>
      </w:r>
      <w:r w:rsidR="00270DDA" w:rsidRPr="000E1A34">
        <w:rPr>
          <w:szCs w:val="24"/>
          <w:lang w:eastAsia="lt-LT"/>
        </w:rPr>
        <w:t>alyvavimas kultūriniame gyvenime</w:t>
      </w:r>
      <w:r w:rsidR="009525CC" w:rsidRPr="000E1A34">
        <w:rPr>
          <w:szCs w:val="24"/>
          <w:lang w:eastAsia="lt-LT"/>
        </w:rPr>
        <w:t xml:space="preserve"> organizuojant</w:t>
      </w:r>
      <w:r w:rsidR="00270DDA" w:rsidRPr="000E1A34">
        <w:rPr>
          <w:szCs w:val="24"/>
          <w:lang w:eastAsia="lt-LT"/>
        </w:rPr>
        <w:t xml:space="preserve"> parod</w:t>
      </w:r>
      <w:r w:rsidR="009525CC" w:rsidRPr="000E1A34">
        <w:rPr>
          <w:szCs w:val="24"/>
          <w:lang w:eastAsia="lt-LT"/>
        </w:rPr>
        <w:t>a</w:t>
      </w:r>
      <w:r w:rsidR="00270DDA" w:rsidRPr="000E1A34">
        <w:rPr>
          <w:szCs w:val="24"/>
          <w:lang w:eastAsia="lt-LT"/>
        </w:rPr>
        <w:t>s, koncert</w:t>
      </w:r>
      <w:r w:rsidR="009525CC" w:rsidRPr="000E1A34">
        <w:rPr>
          <w:szCs w:val="24"/>
          <w:lang w:eastAsia="lt-LT"/>
        </w:rPr>
        <w:t>us</w:t>
      </w:r>
      <w:r w:rsidR="00270DDA" w:rsidRPr="000E1A34">
        <w:rPr>
          <w:szCs w:val="24"/>
          <w:lang w:eastAsia="lt-LT"/>
        </w:rPr>
        <w:t>, spektakli</w:t>
      </w:r>
      <w:r w:rsidR="009525CC" w:rsidRPr="000E1A34">
        <w:rPr>
          <w:szCs w:val="24"/>
          <w:lang w:eastAsia="lt-LT"/>
        </w:rPr>
        <w:t>us</w:t>
      </w:r>
      <w:r w:rsidR="00270DDA" w:rsidRPr="000E1A34">
        <w:rPr>
          <w:szCs w:val="24"/>
          <w:lang w:eastAsia="lt-LT"/>
        </w:rPr>
        <w:t xml:space="preserve">, </w:t>
      </w:r>
      <w:r w:rsidR="009525CC" w:rsidRPr="000E1A34">
        <w:rPr>
          <w:szCs w:val="24"/>
          <w:lang w:eastAsia="lt-LT"/>
        </w:rPr>
        <w:t xml:space="preserve">rengiant ar leidžiant </w:t>
      </w:r>
      <w:r w:rsidR="00270DDA" w:rsidRPr="000E1A34">
        <w:rPr>
          <w:szCs w:val="24"/>
          <w:lang w:eastAsia="lt-LT"/>
        </w:rPr>
        <w:t>leidini</w:t>
      </w:r>
      <w:r w:rsidR="009525CC" w:rsidRPr="000E1A34">
        <w:rPr>
          <w:szCs w:val="24"/>
          <w:lang w:eastAsia="lt-LT"/>
        </w:rPr>
        <w:t>us</w:t>
      </w:r>
      <w:r w:rsidR="00270DDA" w:rsidRPr="000E1A34">
        <w:rPr>
          <w:szCs w:val="24"/>
          <w:lang w:eastAsia="lt-LT"/>
        </w:rPr>
        <w:t>, projektai ar kitos veiklos</w:t>
      </w:r>
      <w:r w:rsidR="00CB0C13" w:rsidRPr="000E1A34">
        <w:rPr>
          <w:szCs w:val="24"/>
          <w:lang w:eastAsia="lt-LT"/>
        </w:rPr>
        <w:t>;</w:t>
      </w:r>
    </w:p>
    <w:p w14:paraId="6C6B98A8" w14:textId="77777777" w:rsidR="00CB0C13" w:rsidRPr="000E1A34" w:rsidRDefault="002F5877" w:rsidP="00CB0C13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spacing w:line="360" w:lineRule="auto"/>
        <w:ind w:left="0" w:firstLine="851"/>
        <w:rPr>
          <w:szCs w:val="24"/>
          <w:lang w:eastAsia="lt-LT"/>
        </w:rPr>
      </w:pPr>
      <w:r w:rsidRPr="000E1A34">
        <w:rPr>
          <w:szCs w:val="24"/>
          <w:lang w:eastAsia="lt-LT"/>
        </w:rPr>
        <w:t>k</w:t>
      </w:r>
      <w:r w:rsidR="00270DDA" w:rsidRPr="000E1A34">
        <w:rPr>
          <w:szCs w:val="24"/>
          <w:lang w:eastAsia="lt-LT"/>
        </w:rPr>
        <w:t xml:space="preserve">ūrybos poveikis bendruomenei – </w:t>
      </w:r>
      <w:proofErr w:type="spellStart"/>
      <w:r w:rsidR="00270DDA" w:rsidRPr="000E1A34">
        <w:rPr>
          <w:szCs w:val="24"/>
          <w:lang w:eastAsia="lt-LT"/>
        </w:rPr>
        <w:t>įtrauktis</w:t>
      </w:r>
      <w:proofErr w:type="spellEnd"/>
      <w:r w:rsidR="00270DDA" w:rsidRPr="000E1A34">
        <w:rPr>
          <w:szCs w:val="24"/>
          <w:lang w:eastAsia="lt-LT"/>
        </w:rPr>
        <w:t>, bendradarbiavimas, edukacija</w:t>
      </w:r>
      <w:r w:rsidR="003C6F17" w:rsidRPr="000E1A34">
        <w:rPr>
          <w:szCs w:val="24"/>
          <w:lang w:eastAsia="lt-LT"/>
        </w:rPr>
        <w:t>;</w:t>
      </w:r>
    </w:p>
    <w:p w14:paraId="3231C57A" w14:textId="5D0E5137" w:rsidR="009525CC" w:rsidRPr="000E1A34" w:rsidRDefault="009525CC" w:rsidP="009525CC">
      <w:pPr>
        <w:pStyle w:val="Sraopastraipa"/>
        <w:numPr>
          <w:ilvl w:val="2"/>
          <w:numId w:val="15"/>
        </w:numPr>
        <w:tabs>
          <w:tab w:val="left" w:pos="1418"/>
          <w:tab w:val="left" w:pos="1560"/>
        </w:tabs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indėlis ugdant jaunus menininkus</w:t>
      </w:r>
      <w:r w:rsidR="00CC20CA" w:rsidRPr="000E1A34">
        <w:rPr>
          <w:szCs w:val="24"/>
          <w:lang w:eastAsia="lt-LT"/>
        </w:rPr>
        <w:t xml:space="preserve"> ir kūrėjus</w:t>
      </w:r>
      <w:r w:rsidR="00A415CF" w:rsidRPr="000E1A34">
        <w:rPr>
          <w:szCs w:val="24"/>
          <w:lang w:eastAsia="lt-LT"/>
        </w:rPr>
        <w:t>.</w:t>
      </w:r>
    </w:p>
    <w:p w14:paraId="1606F1DC" w14:textId="05C45796" w:rsidR="00A54968" w:rsidRPr="000E1A34" w:rsidRDefault="00A415CF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P</w:t>
      </w:r>
      <w:r w:rsidR="00746876" w:rsidRPr="000E1A34">
        <w:rPr>
          <w:szCs w:val="24"/>
          <w:lang w:eastAsia="lt-LT"/>
        </w:rPr>
        <w:t>iniginį p</w:t>
      </w:r>
      <w:r w:rsidR="00A54968" w:rsidRPr="000E1A34">
        <w:rPr>
          <w:szCs w:val="24"/>
          <w:lang w:eastAsia="lt-LT"/>
        </w:rPr>
        <w:t xml:space="preserve">rizą ir </w:t>
      </w:r>
      <w:r w:rsidR="00892E5D" w:rsidRPr="000E1A34">
        <w:rPr>
          <w:szCs w:val="24"/>
          <w:lang w:eastAsia="lt-LT"/>
        </w:rPr>
        <w:t>padėkos rašt</w:t>
      </w:r>
      <w:r w:rsidR="00A54968" w:rsidRPr="000E1A34">
        <w:rPr>
          <w:szCs w:val="24"/>
          <w:lang w:eastAsia="lt-LT"/>
        </w:rPr>
        <w:t xml:space="preserve">ą </w:t>
      </w:r>
      <w:r w:rsidRPr="000E1A34">
        <w:rPr>
          <w:szCs w:val="24"/>
          <w:lang w:eastAsia="lt-LT"/>
        </w:rPr>
        <w:t>„U</w:t>
      </w:r>
      <w:r w:rsidR="004E4404" w:rsidRPr="000E1A34">
        <w:rPr>
          <w:szCs w:val="24"/>
          <w:lang w:eastAsia="lt-LT"/>
        </w:rPr>
        <w:t xml:space="preserve">ž nuopelnus </w:t>
      </w:r>
      <w:r w:rsidR="00892E5D" w:rsidRPr="000E1A34">
        <w:rPr>
          <w:szCs w:val="24"/>
          <w:lang w:eastAsia="lt-LT"/>
        </w:rPr>
        <w:t>Lazdijų</w:t>
      </w:r>
      <w:r w:rsidR="004E4404" w:rsidRPr="000E1A34">
        <w:rPr>
          <w:szCs w:val="24"/>
          <w:lang w:eastAsia="lt-LT"/>
        </w:rPr>
        <w:t xml:space="preserve"> krašt</w:t>
      </w:r>
      <w:r w:rsidR="00A54968" w:rsidRPr="000E1A34">
        <w:rPr>
          <w:szCs w:val="24"/>
          <w:lang w:eastAsia="lt-LT"/>
        </w:rPr>
        <w:t>o kultūrai</w:t>
      </w:r>
      <w:r w:rsidRPr="000E1A34">
        <w:rPr>
          <w:szCs w:val="24"/>
          <w:lang w:eastAsia="lt-LT"/>
        </w:rPr>
        <w:t>“</w:t>
      </w:r>
      <w:r w:rsidR="004E4404" w:rsidRPr="000E1A34">
        <w:rPr>
          <w:szCs w:val="24"/>
          <w:lang w:eastAsia="lt-LT"/>
        </w:rPr>
        <w:t xml:space="preserve"> įteikia </w:t>
      </w:r>
      <w:r w:rsidR="00892E5D" w:rsidRPr="000E1A34">
        <w:rPr>
          <w:szCs w:val="24"/>
          <w:lang w:eastAsia="lt-LT"/>
        </w:rPr>
        <w:t>Lazdijų</w:t>
      </w:r>
      <w:r w:rsidR="004E4404" w:rsidRPr="000E1A34">
        <w:rPr>
          <w:szCs w:val="24"/>
          <w:lang w:eastAsia="lt-LT"/>
        </w:rPr>
        <w:t xml:space="preserve"> rajono savivaldybės meras </w:t>
      </w:r>
      <w:r w:rsidR="002F5877" w:rsidRPr="000E1A34">
        <w:rPr>
          <w:szCs w:val="24"/>
          <w:lang w:eastAsia="lt-LT"/>
        </w:rPr>
        <w:t>r</w:t>
      </w:r>
      <w:r w:rsidR="002F5877" w:rsidRPr="000E1A34">
        <w:rPr>
          <w:rStyle w:val="cf01"/>
          <w:rFonts w:ascii="Times New Roman" w:hAnsi="Times New Roman" w:cs="Times New Roman"/>
          <w:sz w:val="24"/>
          <w:szCs w:val="24"/>
        </w:rPr>
        <w:t>enginio, skirto Kultūros dienai paminėti</w:t>
      </w:r>
      <w:r w:rsidR="00A426DF">
        <w:rPr>
          <w:rStyle w:val="cf01"/>
          <w:rFonts w:ascii="Times New Roman" w:hAnsi="Times New Roman" w:cs="Times New Roman"/>
          <w:sz w:val="24"/>
          <w:szCs w:val="24"/>
        </w:rPr>
        <w:t>,</w:t>
      </w:r>
      <w:r w:rsidR="002F5877" w:rsidRPr="000E1A34">
        <w:rPr>
          <w:rStyle w:val="cf01"/>
          <w:rFonts w:ascii="Times New Roman" w:hAnsi="Times New Roman" w:cs="Times New Roman"/>
          <w:sz w:val="24"/>
          <w:szCs w:val="24"/>
        </w:rPr>
        <w:t xml:space="preserve"> metu. </w:t>
      </w:r>
    </w:p>
    <w:p w14:paraId="6AA06F57" w14:textId="61AD28E0" w:rsidR="00D616DE" w:rsidRPr="000E1A34" w:rsidRDefault="004E4404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Prieš apdovanojimų </w:t>
      </w:r>
      <w:r w:rsidR="008C06EB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>įteikim</w:t>
      </w:r>
      <w:r w:rsidR="00CC20CA" w:rsidRPr="000E1A34">
        <w:rPr>
          <w:szCs w:val="24"/>
          <w:lang w:eastAsia="lt-LT"/>
        </w:rPr>
        <w:t xml:space="preserve">ą, </w:t>
      </w:r>
      <w:r w:rsidRPr="000E1A34">
        <w:rPr>
          <w:szCs w:val="24"/>
          <w:lang w:eastAsia="lt-LT"/>
        </w:rPr>
        <w:t xml:space="preserve">išrinktieji kandidatai yra informuojami asmeniškai apie skirtą apdovanojimą ir planuojamą </w:t>
      </w:r>
      <w:r w:rsidR="00C3494F" w:rsidRPr="000E1A34">
        <w:rPr>
          <w:szCs w:val="24"/>
          <w:lang w:eastAsia="lt-LT"/>
        </w:rPr>
        <w:t>renginį</w:t>
      </w:r>
      <w:r w:rsidRPr="000E1A34">
        <w:rPr>
          <w:szCs w:val="24"/>
          <w:lang w:eastAsia="lt-LT"/>
        </w:rPr>
        <w:t xml:space="preserve">. </w:t>
      </w:r>
    </w:p>
    <w:p w14:paraId="15E254B8" w14:textId="38DC2C80" w:rsidR="00F31214" w:rsidRPr="000E1A34" w:rsidRDefault="00F31214" w:rsidP="00F31214">
      <w:pPr>
        <w:pStyle w:val="Sraopastraipa"/>
        <w:numPr>
          <w:ilvl w:val="0"/>
          <w:numId w:val="15"/>
        </w:numPr>
        <w:tabs>
          <w:tab w:val="left" w:pos="567"/>
          <w:tab w:val="left" w:pos="851"/>
        </w:tabs>
        <w:suppressAutoHyphens/>
        <w:spacing w:line="360" w:lineRule="auto"/>
        <w:ind w:left="0" w:firstLine="852"/>
        <w:jc w:val="both"/>
        <w:textAlignment w:val="baseline"/>
        <w:rPr>
          <w:color w:val="000000"/>
          <w:szCs w:val="24"/>
        </w:rPr>
      </w:pPr>
      <w:r w:rsidRPr="000E1A34">
        <w:rPr>
          <w:szCs w:val="24"/>
          <w:lang w:eastAsia="lt-LT"/>
        </w:rPr>
        <w:t xml:space="preserve">Lazdijų rajono savivaldybės administracijos Apskaitos, finansų ir turto valdymo skyrius </w:t>
      </w:r>
      <w:r w:rsidR="0034064B" w:rsidRPr="000E1A34">
        <w:rPr>
          <w:szCs w:val="24"/>
          <w:lang w:eastAsia="lt-LT"/>
        </w:rPr>
        <w:t xml:space="preserve">skirtą </w:t>
      </w:r>
      <w:r w:rsidR="0034064B" w:rsidRPr="00E751D6">
        <w:rPr>
          <w:szCs w:val="24"/>
          <w:lang w:eastAsia="lt-LT"/>
        </w:rPr>
        <w:t xml:space="preserve">apdovanojimą </w:t>
      </w:r>
      <w:r w:rsidRPr="000E1A34">
        <w:rPr>
          <w:szCs w:val="24"/>
          <w:lang w:eastAsia="lt-LT"/>
        </w:rPr>
        <w:t>perveda į nurodytą kandidato sąskaitą banke.</w:t>
      </w:r>
    </w:p>
    <w:p w14:paraId="35001E2C" w14:textId="77777777" w:rsidR="00F31214" w:rsidRPr="000E1A34" w:rsidRDefault="00F31214" w:rsidP="00F31214">
      <w:pPr>
        <w:pStyle w:val="Sraopastraipa"/>
        <w:tabs>
          <w:tab w:val="left" w:pos="567"/>
          <w:tab w:val="left" w:pos="851"/>
        </w:tabs>
        <w:suppressAutoHyphens/>
        <w:ind w:left="852"/>
        <w:jc w:val="both"/>
        <w:textAlignment w:val="baseline"/>
        <w:rPr>
          <w:color w:val="000000"/>
          <w:szCs w:val="24"/>
        </w:rPr>
      </w:pPr>
    </w:p>
    <w:p w14:paraId="6BCEF62D" w14:textId="2E359F3D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IV SKYRIUS</w:t>
      </w:r>
    </w:p>
    <w:p w14:paraId="27DC3A6B" w14:textId="4FC24B48" w:rsidR="00D616DE" w:rsidRPr="000E1A34" w:rsidRDefault="004E4404">
      <w:pPr>
        <w:spacing w:line="276" w:lineRule="auto"/>
        <w:jc w:val="center"/>
        <w:rPr>
          <w:b/>
          <w:szCs w:val="24"/>
          <w:lang w:eastAsia="lt-LT"/>
        </w:rPr>
      </w:pPr>
      <w:r w:rsidRPr="000E1A34">
        <w:rPr>
          <w:b/>
          <w:szCs w:val="24"/>
          <w:lang w:eastAsia="lt-LT"/>
        </w:rPr>
        <w:t>BAIGIAMOSIOS NUOSTATOS</w:t>
      </w:r>
    </w:p>
    <w:p w14:paraId="46B9DE3B" w14:textId="77777777" w:rsidR="00D616DE" w:rsidRPr="000E1A34" w:rsidRDefault="00D616DE" w:rsidP="00F31214">
      <w:pPr>
        <w:ind w:firstLine="567"/>
        <w:jc w:val="both"/>
        <w:rPr>
          <w:b/>
          <w:szCs w:val="24"/>
          <w:lang w:eastAsia="lt-LT"/>
        </w:rPr>
      </w:pPr>
    </w:p>
    <w:p w14:paraId="0DAA20F8" w14:textId="411376D7" w:rsidR="00A54968" w:rsidRPr="000E1A34" w:rsidRDefault="004E4404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Apie apdovanojimų </w:t>
      </w:r>
      <w:r w:rsidR="008C06EB" w:rsidRPr="000E1A34">
        <w:rPr>
          <w:szCs w:val="24"/>
          <w:lang w:eastAsia="lt-LT"/>
        </w:rPr>
        <w:t xml:space="preserve">„Už nuopelnus Lazdijų krašto kultūrai“ </w:t>
      </w:r>
      <w:r w:rsidRPr="000E1A34">
        <w:rPr>
          <w:szCs w:val="24"/>
          <w:lang w:eastAsia="lt-LT"/>
        </w:rPr>
        <w:t xml:space="preserve">įteikimą </w:t>
      </w:r>
      <w:r w:rsidR="00820B63" w:rsidRPr="000E1A34">
        <w:rPr>
          <w:szCs w:val="24"/>
          <w:lang w:eastAsia="lt-LT"/>
        </w:rPr>
        <w:t xml:space="preserve">Lazdijų </w:t>
      </w:r>
      <w:r w:rsidRPr="000E1A34">
        <w:rPr>
          <w:szCs w:val="24"/>
          <w:lang w:eastAsia="lt-LT"/>
        </w:rPr>
        <w:t xml:space="preserve">rajono savivaldybė paskelbia savo interneto svetainėje </w:t>
      </w:r>
      <w:r w:rsidRPr="007C59B8">
        <w:rPr>
          <w:szCs w:val="24"/>
          <w:lang w:eastAsia="lt-LT"/>
        </w:rPr>
        <w:t>www.</w:t>
      </w:r>
      <w:r w:rsidR="00820B63" w:rsidRPr="007C59B8">
        <w:rPr>
          <w:szCs w:val="24"/>
          <w:lang w:eastAsia="lt-LT"/>
        </w:rPr>
        <w:t>lazdijai.lt</w:t>
      </w:r>
      <w:r w:rsidR="003A07FD" w:rsidRPr="000E1A34">
        <w:rPr>
          <w:szCs w:val="24"/>
          <w:lang w:eastAsia="lt-LT"/>
        </w:rPr>
        <w:t>.</w:t>
      </w:r>
    </w:p>
    <w:p w14:paraId="616706DA" w14:textId="77777777" w:rsidR="00A54968" w:rsidRPr="000E1A34" w:rsidRDefault="004E4404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Kandidatūrų teikėjai atsako už teikiamų kandidatų duomenų ir informacijos teisingumą.</w:t>
      </w:r>
    </w:p>
    <w:p w14:paraId="6CDDEE95" w14:textId="069D9619" w:rsidR="00D616DE" w:rsidRPr="000E1A34" w:rsidRDefault="004E4404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 xml:space="preserve">Kandidatūrų teikėjų, kandidatų asmens duomenys tvarkomi vadovaujantis 2016 m. balandžio 27 d. Europos Parlamento ir Tarybos reglamentu </w:t>
      </w:r>
      <w:r w:rsidR="00D616DE" w:rsidRPr="007C59B8">
        <w:rPr>
          <w:szCs w:val="24"/>
          <w:lang w:eastAsia="lt-LT"/>
        </w:rPr>
        <w:t>(ES) 2016/679</w:t>
      </w:r>
      <w:r w:rsidRPr="007C59B8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 xml:space="preserve">dėl fizinių asmenų apsaugos tvarkant asmens duomenis ir dėl laisvo tokių duomenų judėjimo ir kuriuo panaikinama Direktyva </w:t>
      </w:r>
      <w:r w:rsidR="00D616DE" w:rsidRPr="007C59B8">
        <w:rPr>
          <w:szCs w:val="24"/>
          <w:lang w:eastAsia="lt-LT"/>
        </w:rPr>
        <w:t>95/46/EB</w:t>
      </w:r>
      <w:r w:rsidRPr="007C59B8">
        <w:rPr>
          <w:szCs w:val="24"/>
          <w:lang w:eastAsia="lt-LT"/>
        </w:rPr>
        <w:t xml:space="preserve"> </w:t>
      </w:r>
      <w:r w:rsidRPr="000E1A34">
        <w:rPr>
          <w:szCs w:val="24"/>
          <w:lang w:eastAsia="lt-LT"/>
        </w:rPr>
        <w:t>(Bendrasis duomenų apsaugos reglamentas), Lietuvos Respublikos asmens duomenų teisinės apsaugos įstatymu ir kitais teisės aktais, reglamentuojančiais asmens duomenų tvarkymą ir apsaugą.</w:t>
      </w:r>
    </w:p>
    <w:p w14:paraId="710CDC87" w14:textId="7EC7810B" w:rsidR="00F438B1" w:rsidRPr="000E1A34" w:rsidRDefault="00F438B1" w:rsidP="008602DA">
      <w:pPr>
        <w:pStyle w:val="Sraopastraipa"/>
        <w:numPr>
          <w:ilvl w:val="0"/>
          <w:numId w:val="15"/>
        </w:numPr>
        <w:spacing w:line="360" w:lineRule="auto"/>
        <w:ind w:left="0" w:firstLine="851"/>
        <w:jc w:val="both"/>
        <w:rPr>
          <w:szCs w:val="24"/>
          <w:lang w:eastAsia="lt-LT"/>
        </w:rPr>
      </w:pPr>
      <w:r w:rsidRPr="000E1A34">
        <w:rPr>
          <w:szCs w:val="24"/>
          <w:lang w:eastAsia="lt-LT"/>
        </w:rPr>
        <w:t>Nuostatai gali būti keičiami Lazdijų rajono savivaldybės tarybos sprendimu.</w:t>
      </w:r>
    </w:p>
    <w:p w14:paraId="3C6CC352" w14:textId="77777777" w:rsidR="00D616DE" w:rsidRPr="000E1A34" w:rsidRDefault="00D616DE">
      <w:pPr>
        <w:spacing w:line="276" w:lineRule="auto"/>
        <w:ind w:firstLine="567"/>
        <w:jc w:val="both"/>
        <w:rPr>
          <w:szCs w:val="24"/>
          <w:lang w:eastAsia="lt-LT"/>
        </w:rPr>
      </w:pPr>
    </w:p>
    <w:p w14:paraId="338DE354" w14:textId="3BB9F9F5" w:rsidR="00D616DE" w:rsidRPr="000E1A34" w:rsidRDefault="004E4404">
      <w:pPr>
        <w:jc w:val="center"/>
        <w:rPr>
          <w:szCs w:val="24"/>
          <w:lang w:eastAsia="lt-LT"/>
        </w:rPr>
      </w:pPr>
      <w:r w:rsidRPr="000E1A34">
        <w:rPr>
          <w:szCs w:val="24"/>
          <w:lang w:eastAsia="lt-LT"/>
        </w:rPr>
        <w:t>_____________</w:t>
      </w:r>
      <w:r w:rsidR="00A772B8">
        <w:rPr>
          <w:szCs w:val="24"/>
          <w:lang w:eastAsia="lt-LT"/>
        </w:rPr>
        <w:t>____</w:t>
      </w:r>
    </w:p>
    <w:p w14:paraId="01361180" w14:textId="77777777" w:rsidR="00B56CF0" w:rsidRPr="000E1A34" w:rsidRDefault="00B56CF0" w:rsidP="00B56CF0">
      <w:pPr>
        <w:rPr>
          <w:szCs w:val="24"/>
          <w:lang w:eastAsia="lt-LT"/>
        </w:rPr>
      </w:pPr>
    </w:p>
    <w:p w14:paraId="1A9DE650" w14:textId="77777777" w:rsidR="00AD6626" w:rsidRDefault="00AD6626">
      <w:pPr>
        <w:rPr>
          <w:szCs w:val="24"/>
          <w:lang w:eastAsia="lt-LT"/>
        </w:rPr>
        <w:sectPr w:rsidR="00AD6626" w:rsidSect="00C77B30">
          <w:headerReference w:type="first" r:id="rId13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2B62896B" w14:textId="7BA88536" w:rsidR="00666247" w:rsidRPr="00666247" w:rsidRDefault="00666247" w:rsidP="002658DA">
      <w:pPr>
        <w:spacing w:line="276" w:lineRule="auto"/>
        <w:ind w:firstLine="4962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lastRenderedPageBreak/>
        <w:t>L</w:t>
      </w:r>
      <w:r w:rsidRPr="00666247">
        <w:rPr>
          <w:bCs/>
          <w:szCs w:val="24"/>
          <w:lang w:eastAsia="lt-LT"/>
        </w:rPr>
        <w:t xml:space="preserve">azdijų rajono savivaldybės apdovanojimų </w:t>
      </w:r>
    </w:p>
    <w:p w14:paraId="7E3E9C9E" w14:textId="7A6746B5" w:rsidR="00666247" w:rsidRDefault="00666247" w:rsidP="002658DA">
      <w:pPr>
        <w:spacing w:line="276" w:lineRule="auto"/>
        <w:ind w:firstLine="4962"/>
        <w:rPr>
          <w:bCs/>
          <w:szCs w:val="24"/>
          <w:lang w:eastAsia="lt-LT"/>
        </w:rPr>
      </w:pPr>
      <w:r w:rsidRPr="00666247">
        <w:rPr>
          <w:bCs/>
          <w:szCs w:val="24"/>
          <w:lang w:eastAsia="lt-LT"/>
        </w:rPr>
        <w:t>„</w:t>
      </w:r>
      <w:r>
        <w:rPr>
          <w:bCs/>
          <w:szCs w:val="24"/>
          <w:lang w:eastAsia="lt-LT"/>
        </w:rPr>
        <w:t>U</w:t>
      </w:r>
      <w:r w:rsidRPr="00666247">
        <w:rPr>
          <w:bCs/>
          <w:szCs w:val="24"/>
          <w:lang w:eastAsia="lt-LT"/>
        </w:rPr>
        <w:t xml:space="preserve">ž nuopelnus </w:t>
      </w:r>
      <w:r>
        <w:rPr>
          <w:bCs/>
          <w:szCs w:val="24"/>
          <w:lang w:eastAsia="lt-LT"/>
        </w:rPr>
        <w:t>L</w:t>
      </w:r>
      <w:r w:rsidRPr="00666247">
        <w:rPr>
          <w:bCs/>
          <w:szCs w:val="24"/>
          <w:lang w:eastAsia="lt-LT"/>
        </w:rPr>
        <w:t>azdijų krašto kultūrai“ nuostat</w:t>
      </w:r>
      <w:r>
        <w:rPr>
          <w:bCs/>
          <w:szCs w:val="24"/>
          <w:lang w:eastAsia="lt-LT"/>
        </w:rPr>
        <w:t>ų</w:t>
      </w:r>
    </w:p>
    <w:p w14:paraId="0095E82B" w14:textId="646C2526" w:rsidR="00666247" w:rsidRPr="00666247" w:rsidRDefault="00666247" w:rsidP="002658DA">
      <w:pPr>
        <w:spacing w:line="276" w:lineRule="auto"/>
        <w:ind w:firstLine="4962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priedas</w:t>
      </w:r>
    </w:p>
    <w:p w14:paraId="0C44183D" w14:textId="77777777" w:rsidR="00666247" w:rsidRDefault="00666247" w:rsidP="00B56CF0">
      <w:pPr>
        <w:jc w:val="center"/>
        <w:rPr>
          <w:b/>
          <w:color w:val="000000"/>
          <w:szCs w:val="24"/>
        </w:rPr>
      </w:pPr>
    </w:p>
    <w:p w14:paraId="080CC90B" w14:textId="45A5E4A4" w:rsidR="00B56CF0" w:rsidRPr="000E1A34" w:rsidRDefault="00491CA0" w:rsidP="00666247">
      <w:pPr>
        <w:jc w:val="center"/>
        <w:rPr>
          <w:b/>
          <w:color w:val="000000"/>
          <w:szCs w:val="24"/>
        </w:rPr>
      </w:pPr>
      <w:r w:rsidRPr="000E1A34">
        <w:rPr>
          <w:b/>
          <w:color w:val="000000"/>
          <w:szCs w:val="24"/>
        </w:rPr>
        <w:t>KANDIDATO</w:t>
      </w:r>
      <w:r w:rsidR="00B56CF0" w:rsidRPr="000E1A34">
        <w:rPr>
          <w:b/>
          <w:color w:val="000000"/>
          <w:szCs w:val="24"/>
        </w:rPr>
        <w:t xml:space="preserve"> </w:t>
      </w:r>
      <w:r w:rsidR="00911A60" w:rsidRPr="00911A60">
        <w:rPr>
          <w:b/>
          <w:szCs w:val="24"/>
        </w:rPr>
        <w:t>APDOVANOJIMUI</w:t>
      </w:r>
    </w:p>
    <w:p w14:paraId="6D8951E2" w14:textId="1EBCE65B" w:rsidR="00B56CF0" w:rsidRPr="000E1A34" w:rsidRDefault="00B56CF0" w:rsidP="00B56CF0">
      <w:pPr>
        <w:jc w:val="center"/>
        <w:rPr>
          <w:b/>
          <w:bCs/>
          <w:color w:val="000000"/>
          <w:szCs w:val="24"/>
        </w:rPr>
      </w:pPr>
      <w:r w:rsidRPr="000E1A34">
        <w:rPr>
          <w:b/>
          <w:color w:val="000000"/>
          <w:szCs w:val="24"/>
        </w:rPr>
        <w:t xml:space="preserve">„UŽ </w:t>
      </w:r>
      <w:r w:rsidR="00A54968" w:rsidRPr="000E1A34">
        <w:rPr>
          <w:b/>
          <w:color w:val="000000"/>
          <w:szCs w:val="24"/>
        </w:rPr>
        <w:t>N</w:t>
      </w:r>
      <w:r w:rsidRPr="000E1A34">
        <w:rPr>
          <w:b/>
          <w:color w:val="000000"/>
          <w:szCs w:val="24"/>
        </w:rPr>
        <w:t>UOPELNUS LAZDIJŲ KRAŠT</w:t>
      </w:r>
      <w:r w:rsidR="00A54968" w:rsidRPr="000E1A34">
        <w:rPr>
          <w:b/>
          <w:color w:val="000000"/>
          <w:szCs w:val="24"/>
        </w:rPr>
        <w:t>O KULTŪRAI</w:t>
      </w:r>
      <w:r w:rsidRPr="000E1A34">
        <w:rPr>
          <w:b/>
          <w:color w:val="000000"/>
          <w:szCs w:val="24"/>
        </w:rPr>
        <w:t xml:space="preserve">“ GAUTI </w:t>
      </w:r>
      <w:r w:rsidRPr="000E1A34">
        <w:rPr>
          <w:b/>
          <w:szCs w:val="24"/>
        </w:rPr>
        <w:t>PARAIŠKA</w:t>
      </w:r>
    </w:p>
    <w:p w14:paraId="48172F5B" w14:textId="77777777" w:rsidR="00B56CF0" w:rsidRPr="000E1A34" w:rsidRDefault="00B56CF0" w:rsidP="00B56CF0">
      <w:pPr>
        <w:ind w:firstLine="5387"/>
        <w:rPr>
          <w:color w:val="000000"/>
          <w:szCs w:val="24"/>
        </w:rPr>
      </w:pPr>
    </w:p>
    <w:p w14:paraId="3C809166" w14:textId="77777777" w:rsidR="00B56CF0" w:rsidRPr="000E1A34" w:rsidRDefault="00B56CF0" w:rsidP="00B56CF0">
      <w:pPr>
        <w:ind w:firstLine="5387"/>
        <w:rPr>
          <w:color w:val="000000"/>
          <w:szCs w:val="24"/>
        </w:rPr>
      </w:pPr>
    </w:p>
    <w:p w14:paraId="2B56B9A4" w14:textId="5D1E25D4" w:rsidR="00B56CF0" w:rsidRPr="000E1A34" w:rsidRDefault="00B56CF0" w:rsidP="00B56CF0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  <w:r w:rsidRPr="000E1A34">
        <w:rPr>
          <w:szCs w:val="24"/>
        </w:rPr>
        <w:t>Lazdijų rajono savivaldybės administracijos</w:t>
      </w:r>
    </w:p>
    <w:p w14:paraId="19A3FF26" w14:textId="65C79178" w:rsidR="00B56CF0" w:rsidRPr="000E1A34" w:rsidRDefault="00B56CF0" w:rsidP="00B56CF0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  <w:r w:rsidRPr="000E1A34">
        <w:rPr>
          <w:szCs w:val="24"/>
        </w:rPr>
        <w:t>Švietimo, kultūros ir sporto skyriui</w:t>
      </w:r>
    </w:p>
    <w:p w14:paraId="438026DA" w14:textId="77777777" w:rsidR="00B56CF0" w:rsidRPr="000E1A34" w:rsidRDefault="00B56CF0" w:rsidP="00B56CF0">
      <w:pPr>
        <w:rPr>
          <w:b/>
          <w:bCs/>
          <w:color w:val="000000"/>
          <w:szCs w:val="24"/>
        </w:rPr>
      </w:pPr>
    </w:p>
    <w:p w14:paraId="265F4F11" w14:textId="77777777" w:rsidR="00B56CF0" w:rsidRPr="000E1A34" w:rsidRDefault="00B56CF0" w:rsidP="00B56CF0">
      <w:pPr>
        <w:jc w:val="center"/>
        <w:rPr>
          <w:color w:val="000000"/>
          <w:szCs w:val="24"/>
        </w:rPr>
      </w:pPr>
      <w:r w:rsidRPr="000E1A34">
        <w:rPr>
          <w:b/>
          <w:bCs/>
          <w:color w:val="000000"/>
          <w:szCs w:val="24"/>
        </w:rPr>
        <w:t>__________________</w:t>
      </w:r>
    </w:p>
    <w:p w14:paraId="3168F8CC" w14:textId="77777777" w:rsidR="00B56CF0" w:rsidRPr="000E1A34" w:rsidRDefault="00B56CF0" w:rsidP="00B56CF0">
      <w:pPr>
        <w:jc w:val="center"/>
        <w:rPr>
          <w:color w:val="000000"/>
          <w:szCs w:val="24"/>
        </w:rPr>
      </w:pPr>
      <w:r w:rsidRPr="000E1A34">
        <w:rPr>
          <w:color w:val="000000"/>
          <w:szCs w:val="24"/>
        </w:rPr>
        <w:t>(data)</w:t>
      </w:r>
    </w:p>
    <w:p w14:paraId="3C874808" w14:textId="02E51A3B" w:rsidR="00B56CF0" w:rsidRPr="000E1A34" w:rsidRDefault="00B56CF0" w:rsidP="00B56CF0">
      <w:pPr>
        <w:shd w:val="clear" w:color="auto" w:fill="FFFFFF"/>
        <w:tabs>
          <w:tab w:val="left" w:pos="851"/>
          <w:tab w:val="left" w:pos="993"/>
        </w:tabs>
        <w:jc w:val="both"/>
        <w:rPr>
          <w:szCs w:val="24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6"/>
        <w:gridCol w:w="2811"/>
        <w:gridCol w:w="4394"/>
        <w:gridCol w:w="1984"/>
      </w:tblGrid>
      <w:tr w:rsidR="00F31214" w:rsidRPr="000E1A34" w14:paraId="67F301CC" w14:textId="77777777" w:rsidTr="005F5A1E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3217D" w14:textId="777777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8964C" w14:textId="729FFD6D" w:rsidR="00F31214" w:rsidRPr="000E1A34" w:rsidRDefault="00F31214" w:rsidP="0040357E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Kandidato pavadinimas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(juridinio asmens)</w:t>
            </w: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arba vardas, pavardė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(fizinio asmens)</w:t>
            </w:r>
          </w:p>
        </w:tc>
        <w:tc>
          <w:tcPr>
            <w:tcW w:w="6378" w:type="dxa"/>
            <w:gridSpan w:val="2"/>
          </w:tcPr>
          <w:p w14:paraId="32FAABF0" w14:textId="209D9D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5A2F738" w14:textId="777777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F31214" w:rsidRPr="000E1A34" w14:paraId="5B2D37C1" w14:textId="77777777" w:rsidTr="005F5A1E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8E2DF" w14:textId="777777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7734" w14:textId="77777777" w:rsidR="00F31214" w:rsidRPr="000E1A34" w:rsidRDefault="00F31214" w:rsidP="0040357E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Darbovietė, pareigos / organizacija, nario pareigos joje (pirmininkas, narys ir pan.) </w:t>
            </w:r>
            <w:r w:rsidRPr="000E1A34">
              <w:rPr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 xml:space="preserve"> (fizinio asmens)</w:t>
            </w:r>
          </w:p>
        </w:tc>
        <w:tc>
          <w:tcPr>
            <w:tcW w:w="6378" w:type="dxa"/>
            <w:gridSpan w:val="2"/>
          </w:tcPr>
          <w:p w14:paraId="419DD8D6" w14:textId="19AE17B4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F946680" w14:textId="77777777" w:rsidR="00F31214" w:rsidRPr="000E1A34" w:rsidRDefault="00F31214" w:rsidP="0040357E">
            <w:pPr>
              <w:shd w:val="clear" w:color="auto" w:fill="FFFFFF"/>
              <w:ind w:firstLine="709"/>
              <w:jc w:val="both"/>
              <w:rPr>
                <w:szCs w:val="24"/>
              </w:rPr>
            </w:pPr>
          </w:p>
        </w:tc>
      </w:tr>
      <w:tr w:rsidR="00F31214" w:rsidRPr="000E1A34" w14:paraId="391281B6" w14:textId="77777777" w:rsidTr="005F5A1E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0DF98" w14:textId="777777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CD6B" w14:textId="77777777" w:rsidR="00F31214" w:rsidRPr="000E1A34" w:rsidRDefault="00F31214" w:rsidP="0040357E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Adresas, kontaktiniai duomenys</w:t>
            </w:r>
          </w:p>
        </w:tc>
        <w:tc>
          <w:tcPr>
            <w:tcW w:w="6378" w:type="dxa"/>
            <w:gridSpan w:val="2"/>
          </w:tcPr>
          <w:p w14:paraId="142B5DD0" w14:textId="381AC6AE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5EBAA32B" w14:textId="77777777" w:rsidR="00F31214" w:rsidRPr="000E1A34" w:rsidRDefault="00F31214" w:rsidP="0040357E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F31214" w:rsidRPr="000E1A34" w14:paraId="1873B055" w14:textId="77777777" w:rsidTr="005F5A1E">
        <w:trPr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B708A" w14:textId="48B89116" w:rsidR="00F31214" w:rsidRPr="000E1A34" w:rsidRDefault="00F31214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93127" w14:textId="392F8A30" w:rsidR="00F31214" w:rsidRPr="000E1A34" w:rsidRDefault="00F31214" w:rsidP="00C12D26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Kandidato gyvenimo aprašymas</w:t>
            </w:r>
          </w:p>
        </w:tc>
        <w:tc>
          <w:tcPr>
            <w:tcW w:w="6378" w:type="dxa"/>
            <w:gridSpan w:val="2"/>
          </w:tcPr>
          <w:p w14:paraId="583F88E5" w14:textId="49C55CB5" w:rsidR="00F31214" w:rsidRPr="000E1A34" w:rsidRDefault="00F31214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F31214" w:rsidRPr="000E1A34" w14:paraId="711AA0DB" w14:textId="77777777" w:rsidTr="005F5A1E">
        <w:trPr>
          <w:trHeight w:val="1088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6FBD6" w14:textId="6BA2E3EA" w:rsidR="00F31214" w:rsidRPr="000E1A34" w:rsidRDefault="00F31214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7F69E" w14:textId="7F63C8D6" w:rsidR="00F31214" w:rsidRPr="000E1A34" w:rsidRDefault="00F31214" w:rsidP="00C12D26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Išsamus svariausių veiklų, jų indėlio (reikšmės) Lazdijų krašto kultūrai aprašymas</w:t>
            </w:r>
          </w:p>
        </w:tc>
        <w:tc>
          <w:tcPr>
            <w:tcW w:w="6378" w:type="dxa"/>
            <w:gridSpan w:val="2"/>
          </w:tcPr>
          <w:p w14:paraId="4920243A" w14:textId="77777777" w:rsidR="00F31214" w:rsidRPr="000E1A34" w:rsidRDefault="00F31214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F31214" w:rsidRPr="000E1A34" w14:paraId="5D986E80" w14:textId="77777777" w:rsidTr="005F5A1E">
        <w:trPr>
          <w:trHeight w:val="1210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9DEF5" w14:textId="65176E59" w:rsidR="00F31214" w:rsidRPr="000E1A34" w:rsidRDefault="00F31214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B17FA" w14:textId="2E408924" w:rsidR="00F31214" w:rsidRPr="000E1A34" w:rsidRDefault="00F31214" w:rsidP="00C12D26">
            <w:pPr>
              <w:pStyle w:val="HTMLiankstoformatuotas"/>
              <w:rPr>
                <w:rFonts w:ascii="Times New Roman" w:hAnsi="Times New Roman" w:cs="Times New Roman"/>
                <w:color w:val="EE0000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color w:val="000000"/>
                <w:sz w:val="24"/>
                <w:szCs w:val="24"/>
                <w:lang w:val="lt-LT"/>
              </w:rPr>
              <w:t>Už kokius nuopelnus rekomenduojama skirti nominaciją</w:t>
            </w:r>
            <w:r w:rsidRPr="000E1A34">
              <w:rPr>
                <w:rFonts w:ascii="Times New Roman" w:hAnsi="Times New Roman" w:cs="Times New Roman"/>
                <w:color w:val="EE0000"/>
                <w:sz w:val="24"/>
                <w:szCs w:val="24"/>
                <w:lang w:val="lt-LT"/>
              </w:rPr>
              <w:t xml:space="preserve"> </w:t>
            </w: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(prašome pažymėti)</w:t>
            </w:r>
          </w:p>
        </w:tc>
        <w:tc>
          <w:tcPr>
            <w:tcW w:w="6378" w:type="dxa"/>
            <w:gridSpan w:val="2"/>
          </w:tcPr>
          <w:p w14:paraId="6A39E7FA" w14:textId="10EED10E" w:rsidR="00F31214" w:rsidRPr="000E1A34" w:rsidRDefault="00F31214" w:rsidP="00C3494F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 xml:space="preserve">1. „Lazdijų krašto kultūros vertybių puoselėtojas“ </w:t>
            </w:r>
            <w:r w:rsidR="005F5A1E">
              <w:rPr>
                <w:szCs w:val="24"/>
              </w:rPr>
              <w:t xml:space="preserve">         </w:t>
            </w:r>
            <w:r w:rsidR="005F5A1E">
              <w:rPr>
                <w:noProof/>
                <w:szCs w:val="24"/>
              </w:rPr>
              <w:drawing>
                <wp:inline distT="0" distB="0" distL="0" distR="0" wp14:anchorId="76F9484D" wp14:editId="7B29B9BC">
                  <wp:extent cx="237490" cy="140335"/>
                  <wp:effectExtent l="0" t="0" r="0" b="0"/>
                  <wp:docPr id="50083674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856399" w14:textId="6ABF7643" w:rsidR="00F31214" w:rsidRPr="000E1A34" w:rsidRDefault="00F31214" w:rsidP="00C3494F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 xml:space="preserve">2. „Kultūros iniciatyva Lazdijų kraštui“ </w:t>
            </w:r>
            <w:r w:rsidR="005F5A1E">
              <w:rPr>
                <w:szCs w:val="24"/>
              </w:rPr>
              <w:t xml:space="preserve">                         </w:t>
            </w:r>
            <w:r w:rsidR="005F5A1E">
              <w:rPr>
                <w:noProof/>
                <w:szCs w:val="24"/>
              </w:rPr>
              <w:drawing>
                <wp:inline distT="0" distB="0" distL="0" distR="0" wp14:anchorId="4138F86C" wp14:editId="6E6DB4AB">
                  <wp:extent cx="237490" cy="140335"/>
                  <wp:effectExtent l="0" t="0" r="0" b="0"/>
                  <wp:docPr id="3860701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78DBE3" w14:textId="20BD1582" w:rsidR="00F31214" w:rsidRPr="000E1A34" w:rsidRDefault="00F31214" w:rsidP="00F2214D">
            <w:pPr>
              <w:shd w:val="clear" w:color="auto" w:fill="FFFFFF"/>
              <w:spacing w:line="360" w:lineRule="auto"/>
              <w:jc w:val="both"/>
              <w:rPr>
                <w:szCs w:val="24"/>
              </w:rPr>
            </w:pPr>
            <w:r w:rsidRPr="000E1A34">
              <w:rPr>
                <w:szCs w:val="24"/>
              </w:rPr>
              <w:t>3. „Lazdijų krašto kultūros kūrėjas</w:t>
            </w:r>
            <w:r w:rsidRPr="005F5A1E">
              <w:rPr>
                <w:szCs w:val="24"/>
              </w:rPr>
              <w:t xml:space="preserve">“ </w:t>
            </w:r>
            <w:r w:rsidR="005F5A1E" w:rsidRPr="005F5A1E">
              <w:rPr>
                <w:szCs w:val="24"/>
              </w:rPr>
              <w:t xml:space="preserve">                               </w:t>
            </w:r>
            <w:r w:rsidR="005F5A1E" w:rsidRPr="005F5A1E">
              <w:rPr>
                <w:noProof/>
                <w:szCs w:val="24"/>
              </w:rPr>
              <w:drawing>
                <wp:inline distT="0" distB="0" distL="0" distR="0" wp14:anchorId="43BF8FCC" wp14:editId="129DBD9F">
                  <wp:extent cx="237490" cy="146050"/>
                  <wp:effectExtent l="0" t="0" r="0" b="6350"/>
                  <wp:docPr id="37152460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4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FBB" w:rsidRPr="000E1A34" w14:paraId="5DD8DEB9" w14:textId="77777777" w:rsidTr="005F5A1E">
        <w:trPr>
          <w:trHeight w:val="374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19D7C" w14:textId="3E365BBB" w:rsidR="00470FBB" w:rsidRPr="000E1A34" w:rsidRDefault="00470FBB" w:rsidP="00C12D26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6.1. </w:t>
            </w:r>
          </w:p>
        </w:tc>
        <w:tc>
          <w:tcPr>
            <w:tcW w:w="9189" w:type="dxa"/>
            <w:gridSpan w:val="3"/>
          </w:tcPr>
          <w:p w14:paraId="043E1C85" w14:textId="5D1322D3" w:rsidR="00470FBB" w:rsidRPr="000E1A34" w:rsidRDefault="00470FBB" w:rsidP="00C3494F">
            <w:pPr>
              <w:shd w:val="clear" w:color="auto" w:fill="FFFFFF"/>
              <w:spacing w:line="360" w:lineRule="auto"/>
              <w:jc w:val="both"/>
              <w:rPr>
                <w:noProof/>
                <w:szCs w:val="24"/>
              </w:rPr>
            </w:pPr>
            <w:r w:rsidRPr="000E1A34">
              <w:rPr>
                <w:color w:val="000000"/>
                <w:szCs w:val="24"/>
              </w:rPr>
              <w:t>Nominacijų vertinimo kriterijai (prašome pažymėti nominaciją atitinkantį vertinimo kriterijų):</w:t>
            </w:r>
          </w:p>
        </w:tc>
      </w:tr>
      <w:tr w:rsidR="00470FBB" w:rsidRPr="000E1A34" w14:paraId="70B839B1" w14:textId="4A0E66CA" w:rsidTr="005F5A1E">
        <w:trPr>
          <w:trHeight w:val="374"/>
          <w:jc w:val="center"/>
        </w:trPr>
        <w:tc>
          <w:tcPr>
            <w:tcW w:w="368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72661" w14:textId="402D107B" w:rsidR="00470FBB" w:rsidRPr="000E1A34" w:rsidRDefault="00470FBB" w:rsidP="00470FBB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Nominacijos</w:t>
            </w:r>
          </w:p>
        </w:tc>
        <w:tc>
          <w:tcPr>
            <w:tcW w:w="4394" w:type="dxa"/>
          </w:tcPr>
          <w:p w14:paraId="76EE3A83" w14:textId="2768C924" w:rsidR="00470FBB" w:rsidRPr="000E1A34" w:rsidRDefault="00470FBB" w:rsidP="00470FBB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Vertinimo kriterijai</w:t>
            </w:r>
          </w:p>
        </w:tc>
        <w:tc>
          <w:tcPr>
            <w:tcW w:w="1984" w:type="dxa"/>
          </w:tcPr>
          <w:p w14:paraId="258A2AD3" w14:textId="25EFB905" w:rsidR="00470FBB" w:rsidRPr="000E1A34" w:rsidRDefault="00470FBB" w:rsidP="00470FBB">
            <w:pPr>
              <w:shd w:val="clear" w:color="auto" w:fill="FFFFFF"/>
              <w:spacing w:line="360" w:lineRule="auto"/>
              <w:jc w:val="center"/>
              <w:rPr>
                <w:color w:val="000000"/>
                <w:szCs w:val="24"/>
              </w:rPr>
            </w:pPr>
            <w:r w:rsidRPr="000E1A34">
              <w:rPr>
                <w:color w:val="000000"/>
                <w:szCs w:val="24"/>
              </w:rPr>
              <w:t>Pastabos</w:t>
            </w:r>
          </w:p>
        </w:tc>
      </w:tr>
      <w:tr w:rsidR="00470FBB" w:rsidRPr="000E1A34" w14:paraId="1BAE14D0" w14:textId="77777777" w:rsidTr="005F5A1E">
        <w:trPr>
          <w:trHeight w:val="841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A803" w14:textId="10BCA73E" w:rsidR="00470FBB" w:rsidRPr="000E1A34" w:rsidRDefault="00470FBB" w:rsidP="00470FBB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6.1.1.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7B3A" w14:textId="4FDDF851" w:rsidR="00470FBB" w:rsidRPr="000E1A34" w:rsidRDefault="008C06EB" w:rsidP="00470FBB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</w:t>
            </w:r>
            <w:r w:rsidR="00470FBB" w:rsidRPr="000E1A34">
              <w:rPr>
                <w:szCs w:val="24"/>
              </w:rPr>
              <w:t>Lazdijų krašto kultūros vertybių puoselėtojas“</w:t>
            </w:r>
          </w:p>
          <w:p w14:paraId="764A2439" w14:textId="77777777" w:rsidR="00470FBB" w:rsidRPr="000E1A34" w:rsidRDefault="00470FBB" w:rsidP="00470FBB">
            <w:pPr>
              <w:shd w:val="clear" w:color="auto" w:fill="FFFFFF"/>
              <w:ind w:firstLine="709"/>
              <w:jc w:val="both"/>
              <w:rPr>
                <w:color w:val="000000"/>
                <w:szCs w:val="24"/>
              </w:rPr>
            </w:pPr>
          </w:p>
        </w:tc>
        <w:tc>
          <w:tcPr>
            <w:tcW w:w="4394" w:type="dxa"/>
          </w:tcPr>
          <w:p w14:paraId="5C22B5B7" w14:textId="77777777" w:rsidR="00470FBB" w:rsidRPr="000E1A34" w:rsidRDefault="00470FBB" w:rsidP="00470FBB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1. Ilgalaikė, nuosekli veikla, susijusi su Lazdijų krašto kultūros paveldo (materialaus ir nematerialaus) išsaugojimu, tyrimu, sklaida ar atgaivinimu.</w:t>
            </w:r>
          </w:p>
          <w:p w14:paraId="3AA205F9" w14:textId="77777777" w:rsidR="00470FBB" w:rsidRPr="000E1A34" w:rsidRDefault="00470FBB" w:rsidP="00470FBB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Reikšmingas indėlis į vietos istorijos, tradicijų, kalbos, tautodailės ar papročių išlaikymą.</w:t>
            </w:r>
          </w:p>
          <w:p w14:paraId="74CBE8C9" w14:textId="77777777" w:rsidR="00470FBB" w:rsidRPr="000E1A34" w:rsidRDefault="00470FBB" w:rsidP="00470FBB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3. Aktyvus darbas su bendruomene, jaunimo įtraukimas į paveldosaugos ir tradicijų puoselėjimo veiklas.</w:t>
            </w:r>
          </w:p>
          <w:p w14:paraId="4DAE6439" w14:textId="77777777" w:rsidR="00470FBB" w:rsidRPr="000E1A34" w:rsidRDefault="00470FBB" w:rsidP="00470FBB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4. Veiklos tęstinumas ir pasiekti rezultatai (leidiniai, parodos, ekspedicijos, edukacijos ir kt.).</w:t>
            </w:r>
          </w:p>
          <w:p w14:paraId="34536B93" w14:textId="0F1CEFF3" w:rsidR="00470FBB" w:rsidRPr="000E1A34" w:rsidRDefault="00470FBB" w:rsidP="00CC20CA">
            <w:pPr>
              <w:tabs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lastRenderedPageBreak/>
              <w:t>5. R</w:t>
            </w:r>
            <w:r w:rsidRPr="000E1A34">
              <w:rPr>
                <w:szCs w:val="24"/>
              </w:rPr>
              <w:t>eikšmingas indėlis kaupiant, saugant ir viešinant kraštotyrinę bei literatūrinę medžiagą kultūros įstaigose.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C9433" w14:textId="44CCDC42" w:rsidR="00470FBB" w:rsidRPr="000E1A34" w:rsidRDefault="00470FBB" w:rsidP="00470FBB">
            <w:pPr>
              <w:tabs>
                <w:tab w:val="left" w:pos="1560"/>
              </w:tabs>
              <w:overflowPunct w:val="0"/>
              <w:jc w:val="both"/>
              <w:rPr>
                <w:szCs w:val="24"/>
                <w:lang w:eastAsia="lt-LT"/>
              </w:rPr>
            </w:pPr>
          </w:p>
        </w:tc>
      </w:tr>
      <w:tr w:rsidR="00470FBB" w:rsidRPr="000E1A34" w14:paraId="3713E513" w14:textId="77777777" w:rsidTr="005F5A1E">
        <w:trPr>
          <w:trHeight w:val="1210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36DF0" w14:textId="30ACA87B" w:rsidR="00470FBB" w:rsidRPr="000E1A34" w:rsidRDefault="00470FBB" w:rsidP="00470FBB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6.1.2.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D91E4" w14:textId="635495CD" w:rsidR="00470FBB" w:rsidRPr="000E1A34" w:rsidRDefault="00470FBB" w:rsidP="00470FBB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„Kultūros iniciatyva Lazdijų kraštui“</w:t>
            </w:r>
          </w:p>
        </w:tc>
        <w:tc>
          <w:tcPr>
            <w:tcW w:w="4394" w:type="dxa"/>
          </w:tcPr>
          <w:p w14:paraId="0CB6FB69" w14:textId="204C887D" w:rsidR="00470FBB" w:rsidRPr="000E1A34" w:rsidRDefault="00470FBB" w:rsidP="00470FBB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 xml:space="preserve">1. Iniciatyvos naujumas, originalumas </w:t>
            </w:r>
            <w:r w:rsidR="00CC20CA" w:rsidRPr="000E1A34">
              <w:rPr>
                <w:szCs w:val="24"/>
                <w:lang w:eastAsia="lt-LT"/>
              </w:rPr>
              <w:t>a</w:t>
            </w:r>
            <w:r w:rsidRPr="000E1A34">
              <w:rPr>
                <w:szCs w:val="24"/>
                <w:lang w:eastAsia="lt-LT"/>
              </w:rPr>
              <w:t>r aktualumas Lazdijų krašto kultūriniam gyvenimui.</w:t>
            </w:r>
          </w:p>
          <w:p w14:paraId="62D79062" w14:textId="77777777" w:rsidR="00470FBB" w:rsidRPr="000E1A34" w:rsidRDefault="00470FBB" w:rsidP="00470FBB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Iniciatyvos poveikis vietos bendruomenei – kaip ji skatina pilietiškumą, įtraukia įvairias gyventojų grupes, stiprina kultūrinį identitetą.</w:t>
            </w:r>
          </w:p>
          <w:p w14:paraId="02CAE402" w14:textId="77777777" w:rsidR="00470FBB" w:rsidRPr="000E1A34" w:rsidRDefault="00470FBB" w:rsidP="00470FBB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3. Įgyvendinimo kokybė, tęstinumas arba potencialas tapti tradicija.</w:t>
            </w:r>
          </w:p>
          <w:p w14:paraId="3C99E37D" w14:textId="77777777" w:rsidR="00470FBB" w:rsidRPr="000E1A34" w:rsidRDefault="00470FBB" w:rsidP="00470FBB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4. Iniciatyvos viešinimas, matomumas ir atgarsiai vietos ar šalies mastu.</w:t>
            </w:r>
          </w:p>
          <w:p w14:paraId="205BCD9A" w14:textId="2FE0935B" w:rsidR="0062257E" w:rsidRPr="000E1A34" w:rsidRDefault="00CC20CA" w:rsidP="00CC20CA">
            <w:pPr>
              <w:tabs>
                <w:tab w:val="left" w:pos="1418"/>
                <w:tab w:val="left" w:pos="1560"/>
              </w:tabs>
              <w:overflowPunct w:val="0"/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5</w:t>
            </w:r>
            <w:r w:rsidR="00470FBB" w:rsidRPr="000E1A34">
              <w:rPr>
                <w:szCs w:val="24"/>
                <w:lang w:eastAsia="lt-LT"/>
              </w:rPr>
              <w:t>. Iniciatyvos gebėjimas telkti bendradarbiaujančias organizacijas, partnerystes su kultūros, švietimo ar nevyriausybinėmis institucijomis.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29B7E" w14:textId="3D1CEDCA" w:rsidR="00470FBB" w:rsidRPr="000E1A34" w:rsidRDefault="00470FBB" w:rsidP="00470FBB">
            <w:pPr>
              <w:shd w:val="clear" w:color="auto" w:fill="FFFFFF"/>
              <w:jc w:val="both"/>
              <w:rPr>
                <w:noProof/>
                <w:szCs w:val="24"/>
              </w:rPr>
            </w:pPr>
          </w:p>
        </w:tc>
      </w:tr>
      <w:tr w:rsidR="00470FBB" w:rsidRPr="000E1A34" w14:paraId="04996CE1" w14:textId="77777777" w:rsidTr="005F5A1E">
        <w:trPr>
          <w:trHeight w:val="698"/>
          <w:jc w:val="center"/>
        </w:trPr>
        <w:tc>
          <w:tcPr>
            <w:tcW w:w="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D08DF" w14:textId="655292C5" w:rsidR="00470FBB" w:rsidRPr="000E1A34" w:rsidRDefault="00470FBB" w:rsidP="00470FBB">
            <w:pPr>
              <w:pStyle w:val="HTMLiankstoformatuotas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E1A3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6.1.3.</w:t>
            </w:r>
          </w:p>
        </w:tc>
        <w:tc>
          <w:tcPr>
            <w:tcW w:w="2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A028" w14:textId="2BD569B5" w:rsidR="00470FBB" w:rsidRPr="000E1A34" w:rsidRDefault="00470FBB" w:rsidP="00470FBB">
            <w:pPr>
              <w:shd w:val="clear" w:color="auto" w:fill="FFFFFF"/>
              <w:rPr>
                <w:szCs w:val="24"/>
              </w:rPr>
            </w:pPr>
            <w:r w:rsidRPr="000E1A34">
              <w:rPr>
                <w:szCs w:val="24"/>
              </w:rPr>
              <w:t>„Lazdijų krašto kultūros kūrėjas“</w:t>
            </w:r>
          </w:p>
          <w:p w14:paraId="0B2A006C" w14:textId="77777777" w:rsidR="00470FBB" w:rsidRPr="000E1A34" w:rsidRDefault="00470FBB" w:rsidP="00470FBB">
            <w:pPr>
              <w:pStyle w:val="HTMLiankstoformatuotas"/>
              <w:rPr>
                <w:rFonts w:ascii="Times New Roman" w:hAnsi="Times New Roman" w:cs="Times New Roman"/>
                <w:color w:val="000000"/>
                <w:sz w:val="24"/>
                <w:szCs w:val="24"/>
                <w:lang w:val="lt-LT"/>
              </w:rPr>
            </w:pPr>
          </w:p>
        </w:tc>
        <w:tc>
          <w:tcPr>
            <w:tcW w:w="4394" w:type="dxa"/>
          </w:tcPr>
          <w:p w14:paraId="481E7E9D" w14:textId="77777777" w:rsidR="00470FBB" w:rsidRPr="000E1A34" w:rsidRDefault="00470FBB" w:rsidP="00470FBB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1. Kūrybinės veiklos meninė arba kultūrinė vertė, originalumas ir profesionalumas.</w:t>
            </w:r>
          </w:p>
          <w:p w14:paraId="54EC28BF" w14:textId="77777777" w:rsidR="00470FBB" w:rsidRPr="000E1A34" w:rsidRDefault="00470FBB" w:rsidP="00470FBB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2. Indėlis į Lazdijų krašto kultūrinio identiteto formavimą ir sklaidą.</w:t>
            </w:r>
          </w:p>
          <w:p w14:paraId="02E40DD1" w14:textId="77777777" w:rsidR="00470FBB" w:rsidRPr="000E1A34" w:rsidRDefault="00470FBB" w:rsidP="00470FBB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 xml:space="preserve">3. Dalyvavimas kultūriniame gyvenime organizuojant parodas, koncertus, spektaklius, rengiant ar leidžiant leidinius, projektai ar kitos veiklos. </w:t>
            </w:r>
          </w:p>
          <w:p w14:paraId="01F2CA05" w14:textId="783268AE" w:rsidR="00470FBB" w:rsidRPr="000E1A34" w:rsidRDefault="00CC20CA" w:rsidP="00470FBB">
            <w:pPr>
              <w:rPr>
                <w:szCs w:val="24"/>
                <w:lang w:eastAsia="lt-LT"/>
              </w:rPr>
            </w:pPr>
            <w:r w:rsidRPr="000E1A34">
              <w:rPr>
                <w:szCs w:val="24"/>
                <w:lang w:eastAsia="lt-LT"/>
              </w:rPr>
              <w:t>4</w:t>
            </w:r>
            <w:r w:rsidR="00470FBB" w:rsidRPr="000E1A34">
              <w:rPr>
                <w:szCs w:val="24"/>
                <w:lang w:eastAsia="lt-LT"/>
              </w:rPr>
              <w:t xml:space="preserve">. Kūrybos poveikis bendruomenei – </w:t>
            </w:r>
            <w:proofErr w:type="spellStart"/>
            <w:r w:rsidR="00470FBB" w:rsidRPr="000E1A34">
              <w:rPr>
                <w:szCs w:val="24"/>
                <w:lang w:eastAsia="lt-LT"/>
              </w:rPr>
              <w:t>įtrauktis</w:t>
            </w:r>
            <w:proofErr w:type="spellEnd"/>
            <w:r w:rsidR="00470FBB" w:rsidRPr="000E1A34">
              <w:rPr>
                <w:szCs w:val="24"/>
                <w:lang w:eastAsia="lt-LT"/>
              </w:rPr>
              <w:t>, bendradarbiavimas, edukacija.</w:t>
            </w:r>
          </w:p>
          <w:p w14:paraId="6835BF5A" w14:textId="5581E2FF" w:rsidR="0062257E" w:rsidRPr="000E1A34" w:rsidRDefault="00CC20CA" w:rsidP="00CC20CA">
            <w:pPr>
              <w:tabs>
                <w:tab w:val="left" w:pos="431"/>
                <w:tab w:val="left" w:pos="1418"/>
                <w:tab w:val="left" w:pos="1560"/>
              </w:tabs>
              <w:rPr>
                <w:szCs w:val="24"/>
                <w:lang w:eastAsia="lt-LT"/>
              </w:rPr>
            </w:pPr>
            <w:r w:rsidRPr="000E1A34">
              <w:rPr>
                <w:szCs w:val="24"/>
              </w:rPr>
              <w:t>5</w:t>
            </w:r>
            <w:r w:rsidR="00470FBB" w:rsidRPr="000E1A34">
              <w:rPr>
                <w:szCs w:val="24"/>
              </w:rPr>
              <w:t>. I</w:t>
            </w:r>
            <w:r w:rsidR="00470FBB" w:rsidRPr="000E1A34">
              <w:rPr>
                <w:szCs w:val="24"/>
                <w:lang w:eastAsia="lt-LT"/>
              </w:rPr>
              <w:t>ndėlis ugdant jaunus menininkus</w:t>
            </w:r>
            <w:r w:rsidRPr="000E1A34">
              <w:rPr>
                <w:szCs w:val="24"/>
                <w:lang w:eastAsia="lt-LT"/>
              </w:rPr>
              <w:t xml:space="preserve"> ir kūrėjus.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E58E" w14:textId="2081579D" w:rsidR="00470FBB" w:rsidRPr="000E1A34" w:rsidRDefault="00470FBB" w:rsidP="00470FBB">
            <w:pPr>
              <w:shd w:val="clear" w:color="auto" w:fill="FFFFFF"/>
              <w:jc w:val="both"/>
              <w:rPr>
                <w:noProof/>
                <w:szCs w:val="24"/>
              </w:rPr>
            </w:pPr>
          </w:p>
        </w:tc>
      </w:tr>
    </w:tbl>
    <w:p w14:paraId="13269CB9" w14:textId="217A70BD" w:rsidR="00B56CF0" w:rsidRPr="00D45E75" w:rsidRDefault="00674702" w:rsidP="00B56CF0">
      <w:pPr>
        <w:rPr>
          <w:sz w:val="22"/>
          <w:szCs w:val="22"/>
        </w:rPr>
      </w:pPr>
      <w:r w:rsidRPr="00D45E75">
        <w:rPr>
          <w:sz w:val="22"/>
          <w:szCs w:val="22"/>
        </w:rPr>
        <w:t>Kandidatą</w:t>
      </w:r>
      <w:r w:rsidR="00B56CF0" w:rsidRPr="00D45E75">
        <w:rPr>
          <w:sz w:val="22"/>
          <w:szCs w:val="22"/>
        </w:rPr>
        <w:t xml:space="preserve"> pasiūliusio juridinio asmens pavadinimas, vadovo pareigos, vardas, pavardė, </w:t>
      </w:r>
      <w:r w:rsidR="00B56CF0" w:rsidRPr="00C035BF">
        <w:rPr>
          <w:sz w:val="22"/>
          <w:szCs w:val="22"/>
        </w:rPr>
        <w:t>parašas</w:t>
      </w:r>
      <w:r w:rsidR="00B56CF0" w:rsidRPr="00D45E75">
        <w:rPr>
          <w:sz w:val="22"/>
          <w:szCs w:val="22"/>
        </w:rPr>
        <w:t xml:space="preserve">, </w:t>
      </w:r>
    </w:p>
    <w:p w14:paraId="4B571755" w14:textId="4CE77E14" w:rsidR="00B56CF0" w:rsidRPr="00D45E75" w:rsidRDefault="00B56CF0" w:rsidP="00B56CF0">
      <w:pPr>
        <w:rPr>
          <w:sz w:val="22"/>
          <w:szCs w:val="22"/>
        </w:rPr>
      </w:pPr>
      <w:r w:rsidRPr="00D45E75">
        <w:rPr>
          <w:sz w:val="22"/>
          <w:szCs w:val="22"/>
        </w:rPr>
        <w:t xml:space="preserve">arba </w:t>
      </w:r>
      <w:r w:rsidR="00674702" w:rsidRPr="00D45E75">
        <w:rPr>
          <w:sz w:val="22"/>
          <w:szCs w:val="22"/>
        </w:rPr>
        <w:t>kandidatą</w:t>
      </w:r>
      <w:r w:rsidRPr="00D45E75">
        <w:rPr>
          <w:sz w:val="22"/>
          <w:szCs w:val="22"/>
        </w:rPr>
        <w:t xml:space="preserve"> pasiūliusio fizinio asmens vardas, pavardė, parašas</w:t>
      </w:r>
    </w:p>
    <w:p w14:paraId="67270592" w14:textId="77777777" w:rsidR="00B56CF0" w:rsidRPr="000E1A34" w:rsidRDefault="00B56CF0" w:rsidP="00B56CF0">
      <w:pPr>
        <w:rPr>
          <w:color w:val="000000"/>
          <w:szCs w:val="24"/>
        </w:rPr>
      </w:pPr>
    </w:p>
    <w:p w14:paraId="449A5493" w14:textId="77777777" w:rsidR="008C06EB" w:rsidRPr="000E1A34" w:rsidRDefault="008C06EB" w:rsidP="00B56CF0">
      <w:pPr>
        <w:rPr>
          <w:color w:val="000000"/>
          <w:szCs w:val="24"/>
        </w:rPr>
      </w:pPr>
    </w:p>
    <w:p w14:paraId="1EED1AF6" w14:textId="77777777" w:rsidR="008C06EB" w:rsidRPr="000E1A34" w:rsidRDefault="008C06EB" w:rsidP="00B56CF0">
      <w:pPr>
        <w:rPr>
          <w:color w:val="000000"/>
          <w:szCs w:val="24"/>
        </w:rPr>
      </w:pPr>
    </w:p>
    <w:p w14:paraId="0B6EB9EE" w14:textId="6FAB6FCE" w:rsidR="00B56CF0" w:rsidRPr="000E1A34" w:rsidRDefault="00B56CF0" w:rsidP="00B56CF0">
      <w:pPr>
        <w:rPr>
          <w:color w:val="000000"/>
          <w:szCs w:val="24"/>
        </w:rPr>
      </w:pPr>
      <w:r w:rsidRPr="000E1A34">
        <w:rPr>
          <w:color w:val="000000"/>
          <w:szCs w:val="24"/>
        </w:rPr>
        <w:t>Tvirtinu, kad pateikta informacija yra tiksli ir teisinga.</w:t>
      </w:r>
    </w:p>
    <w:p w14:paraId="54D2B076" w14:textId="77777777" w:rsidR="00470FBB" w:rsidRPr="000E1A34" w:rsidRDefault="00470FBB" w:rsidP="00B56CF0">
      <w:pPr>
        <w:rPr>
          <w:color w:val="000000"/>
          <w:szCs w:val="24"/>
        </w:rPr>
      </w:pPr>
    </w:p>
    <w:p w14:paraId="31DF9EB4" w14:textId="77777777" w:rsidR="00B56CF0" w:rsidRPr="000E1A34" w:rsidRDefault="00B56CF0" w:rsidP="00B56CF0">
      <w:pPr>
        <w:rPr>
          <w:color w:val="000000"/>
          <w:szCs w:val="24"/>
        </w:rPr>
      </w:pPr>
      <w:r w:rsidRPr="000E1A34">
        <w:rPr>
          <w:color w:val="000000"/>
          <w:szCs w:val="24"/>
        </w:rPr>
        <w:t xml:space="preserve">____________________________________________________________________________  </w:t>
      </w:r>
    </w:p>
    <w:p w14:paraId="48B9B56A" w14:textId="3E3A99C7" w:rsidR="00B56CF0" w:rsidRPr="000E1A34" w:rsidRDefault="00B56CF0" w:rsidP="005F5A1E">
      <w:pPr>
        <w:ind w:firstLine="1296"/>
        <w:rPr>
          <w:szCs w:val="24"/>
          <w:lang w:eastAsia="lt-LT"/>
        </w:rPr>
      </w:pPr>
      <w:r w:rsidRPr="000E1A34">
        <w:rPr>
          <w:color w:val="000000"/>
          <w:szCs w:val="24"/>
        </w:rPr>
        <w:t>(pareigos)</w:t>
      </w:r>
      <w:r w:rsidRPr="000E1A34">
        <w:rPr>
          <w:color w:val="000000"/>
          <w:szCs w:val="24"/>
        </w:rPr>
        <w:tab/>
      </w:r>
      <w:r w:rsidR="00280BF7" w:rsidRPr="000E1A34">
        <w:rPr>
          <w:color w:val="000000"/>
          <w:szCs w:val="24"/>
        </w:rPr>
        <w:tab/>
        <w:t>(parašas)</w:t>
      </w:r>
      <w:r w:rsidRPr="000E1A34">
        <w:rPr>
          <w:color w:val="000000"/>
          <w:szCs w:val="24"/>
        </w:rPr>
        <w:tab/>
      </w:r>
      <w:r w:rsidR="00280BF7" w:rsidRPr="000E1A34">
        <w:rPr>
          <w:color w:val="000000"/>
          <w:szCs w:val="24"/>
        </w:rPr>
        <w:t xml:space="preserve">                                             </w:t>
      </w:r>
      <w:r w:rsidRPr="000E1A34">
        <w:rPr>
          <w:color w:val="000000"/>
          <w:szCs w:val="24"/>
        </w:rPr>
        <w:t>(vardas, pavardė)</w:t>
      </w:r>
    </w:p>
    <w:p w14:paraId="770738AB" w14:textId="77777777" w:rsidR="00470FBB" w:rsidRPr="000E1A34" w:rsidRDefault="00470FBB" w:rsidP="00B56CF0">
      <w:pPr>
        <w:jc w:val="center"/>
        <w:rPr>
          <w:szCs w:val="24"/>
          <w:lang w:eastAsia="lt-LT"/>
        </w:rPr>
      </w:pPr>
    </w:p>
    <w:p w14:paraId="41F61BBA" w14:textId="77777777" w:rsidR="00470FBB" w:rsidRPr="000E1A34" w:rsidRDefault="00470FBB" w:rsidP="00B56CF0">
      <w:pPr>
        <w:jc w:val="center"/>
        <w:rPr>
          <w:szCs w:val="24"/>
          <w:lang w:eastAsia="lt-LT"/>
        </w:rPr>
      </w:pPr>
    </w:p>
    <w:p w14:paraId="27C6DBF4" w14:textId="798A07E6" w:rsidR="00470FBB" w:rsidRPr="000E1A34" w:rsidRDefault="00470FBB" w:rsidP="00B56CF0">
      <w:pPr>
        <w:jc w:val="center"/>
        <w:rPr>
          <w:szCs w:val="24"/>
          <w:lang w:eastAsia="lt-LT"/>
        </w:rPr>
      </w:pPr>
      <w:r w:rsidRPr="000E1A34">
        <w:rPr>
          <w:szCs w:val="24"/>
          <w:lang w:eastAsia="lt-LT"/>
        </w:rPr>
        <w:t>______________________</w:t>
      </w:r>
      <w:r w:rsidR="00D45E75">
        <w:rPr>
          <w:szCs w:val="24"/>
          <w:lang w:eastAsia="lt-LT"/>
        </w:rPr>
        <w:t>_______</w:t>
      </w:r>
      <w:r w:rsidRPr="000E1A34">
        <w:rPr>
          <w:szCs w:val="24"/>
          <w:lang w:eastAsia="lt-LT"/>
        </w:rPr>
        <w:t>_</w:t>
      </w:r>
    </w:p>
    <w:sectPr w:rsidR="00470FBB" w:rsidRPr="000E1A34" w:rsidSect="00AD6626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36F8C" w14:textId="77777777" w:rsidR="00387DDB" w:rsidRDefault="00387DDB" w:rsidP="00CB0C13">
      <w:r>
        <w:separator/>
      </w:r>
    </w:p>
  </w:endnote>
  <w:endnote w:type="continuationSeparator" w:id="0">
    <w:p w14:paraId="64212D0A" w14:textId="77777777" w:rsidR="00387DDB" w:rsidRDefault="00387DDB" w:rsidP="00CB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A61DF" w14:textId="77777777" w:rsidR="00387DDB" w:rsidRDefault="00387DDB" w:rsidP="00CB0C13">
      <w:r>
        <w:separator/>
      </w:r>
    </w:p>
  </w:footnote>
  <w:footnote w:type="continuationSeparator" w:id="0">
    <w:p w14:paraId="62A671A9" w14:textId="77777777" w:rsidR="00387DDB" w:rsidRDefault="00387DDB" w:rsidP="00CB0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3355151"/>
      <w:docPartObj>
        <w:docPartGallery w:val="Page Numbers (Top of Page)"/>
        <w:docPartUnique/>
      </w:docPartObj>
    </w:sdtPr>
    <w:sdtEndPr/>
    <w:sdtContent>
      <w:p w14:paraId="1E36DB14" w14:textId="5B90C2BA" w:rsidR="00CB0C13" w:rsidRDefault="00CB0C1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F5012D" w14:textId="77777777" w:rsidR="00CB0C13" w:rsidRDefault="00CB0C1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9AA8" w14:textId="21C94A20" w:rsidR="00AD6626" w:rsidRPr="00DE0F04" w:rsidRDefault="00AD6626" w:rsidP="0019165D">
    <w:pPr>
      <w:pStyle w:val="Antrats"/>
      <w:jc w:val="right"/>
    </w:pPr>
  </w:p>
  <w:p w14:paraId="23C7EA7C" w14:textId="77777777" w:rsidR="00AD6626" w:rsidRDefault="00AD6626" w:rsidP="0019165D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CB1"/>
    <w:multiLevelType w:val="multilevel"/>
    <w:tmpl w:val="D3982CBE"/>
    <w:lvl w:ilvl="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67432A2"/>
    <w:multiLevelType w:val="multilevel"/>
    <w:tmpl w:val="46AA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F1F02"/>
    <w:multiLevelType w:val="hybridMultilevel"/>
    <w:tmpl w:val="60BEAE2A"/>
    <w:lvl w:ilvl="0" w:tplc="1E46B022">
      <w:start w:val="1"/>
      <w:numFmt w:val="decimal"/>
      <w:suff w:val="space"/>
      <w:lvlText w:val="%1."/>
      <w:lvlJc w:val="left"/>
      <w:pPr>
        <w:ind w:left="1295" w:hanging="44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8B367AD"/>
    <w:multiLevelType w:val="hybridMultilevel"/>
    <w:tmpl w:val="7B9813C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65630"/>
    <w:multiLevelType w:val="multilevel"/>
    <w:tmpl w:val="83D4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45F9E"/>
    <w:multiLevelType w:val="multilevel"/>
    <w:tmpl w:val="D84C7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115C54"/>
    <w:multiLevelType w:val="multilevel"/>
    <w:tmpl w:val="D3982CBE"/>
    <w:lvl w:ilvl="0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252534C0"/>
    <w:multiLevelType w:val="hybridMultilevel"/>
    <w:tmpl w:val="B77A3A5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D029D"/>
    <w:multiLevelType w:val="hybridMultilevel"/>
    <w:tmpl w:val="C2B2B986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7FC3378"/>
    <w:multiLevelType w:val="multilevel"/>
    <w:tmpl w:val="96ACCC9A"/>
    <w:lvl w:ilvl="0">
      <w:start w:val="7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2913757E"/>
    <w:multiLevelType w:val="multilevel"/>
    <w:tmpl w:val="D3982CBE"/>
    <w:lvl w:ilvl="0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2A204FD6"/>
    <w:multiLevelType w:val="hybridMultilevel"/>
    <w:tmpl w:val="1B1ECCE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601C9"/>
    <w:multiLevelType w:val="hybridMultilevel"/>
    <w:tmpl w:val="2F4008D2"/>
    <w:lvl w:ilvl="0" w:tplc="0427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3" w15:restartNumberingAfterBreak="0">
    <w:nsid w:val="30CE0AFA"/>
    <w:multiLevelType w:val="multilevel"/>
    <w:tmpl w:val="515CA8C6"/>
    <w:lvl w:ilvl="0">
      <w:start w:val="7"/>
      <w:numFmt w:val="decimal"/>
      <w:suff w:val="space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332" w:hanging="48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22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4" w15:restartNumberingAfterBreak="0">
    <w:nsid w:val="387D4381"/>
    <w:multiLevelType w:val="hybridMultilevel"/>
    <w:tmpl w:val="DB2A623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3A6431"/>
    <w:multiLevelType w:val="multilevel"/>
    <w:tmpl w:val="D3982CBE"/>
    <w:lvl w:ilvl="0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49B609DB"/>
    <w:multiLevelType w:val="multilevel"/>
    <w:tmpl w:val="79F6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5F2F5B"/>
    <w:multiLevelType w:val="multilevel"/>
    <w:tmpl w:val="0494E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6015A3"/>
    <w:multiLevelType w:val="hybridMultilevel"/>
    <w:tmpl w:val="A7667A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F156D2"/>
    <w:multiLevelType w:val="multilevel"/>
    <w:tmpl w:val="212C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E22AE"/>
    <w:multiLevelType w:val="hybridMultilevel"/>
    <w:tmpl w:val="6DFCE97E"/>
    <w:lvl w:ilvl="0" w:tplc="DF0441C4">
      <w:start w:val="1"/>
      <w:numFmt w:val="decimal"/>
      <w:suff w:val="space"/>
      <w:lvlText w:val="%1.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AD206C8"/>
    <w:multiLevelType w:val="multilevel"/>
    <w:tmpl w:val="BFFE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966F44"/>
    <w:multiLevelType w:val="hybridMultilevel"/>
    <w:tmpl w:val="AD6A39D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5EF81F46"/>
    <w:multiLevelType w:val="multilevel"/>
    <w:tmpl w:val="96ACCC9A"/>
    <w:lvl w:ilvl="0">
      <w:start w:val="7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24" w15:restartNumberingAfterBreak="0">
    <w:nsid w:val="61401E84"/>
    <w:multiLevelType w:val="multilevel"/>
    <w:tmpl w:val="C10EA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1A588A"/>
    <w:multiLevelType w:val="multilevel"/>
    <w:tmpl w:val="96ACCC9A"/>
    <w:lvl w:ilvl="0">
      <w:start w:val="7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26" w15:restartNumberingAfterBreak="0">
    <w:nsid w:val="65427043"/>
    <w:multiLevelType w:val="multilevel"/>
    <w:tmpl w:val="D3982CBE"/>
    <w:lvl w:ilvl="0">
      <w:start w:val="5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7" w15:restartNumberingAfterBreak="0">
    <w:nsid w:val="6A1D2C4F"/>
    <w:multiLevelType w:val="multilevel"/>
    <w:tmpl w:val="96ACCC9A"/>
    <w:lvl w:ilvl="0">
      <w:start w:val="7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28" w15:restartNumberingAfterBreak="0">
    <w:nsid w:val="758F313B"/>
    <w:multiLevelType w:val="hybridMultilevel"/>
    <w:tmpl w:val="DC24EE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B07E9"/>
    <w:multiLevelType w:val="multilevel"/>
    <w:tmpl w:val="6B9000D8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0" w15:restartNumberingAfterBreak="0">
    <w:nsid w:val="7BD32045"/>
    <w:multiLevelType w:val="hybridMultilevel"/>
    <w:tmpl w:val="60B8FCE6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20006222">
    <w:abstractNumId w:val="7"/>
  </w:num>
  <w:num w:numId="2" w16cid:durableId="166944647">
    <w:abstractNumId w:val="30"/>
  </w:num>
  <w:num w:numId="3" w16cid:durableId="540289948">
    <w:abstractNumId w:val="6"/>
  </w:num>
  <w:num w:numId="4" w16cid:durableId="303510030">
    <w:abstractNumId w:val="24"/>
  </w:num>
  <w:num w:numId="5" w16cid:durableId="62262431">
    <w:abstractNumId w:val="4"/>
  </w:num>
  <w:num w:numId="6" w16cid:durableId="1886259955">
    <w:abstractNumId w:val="21"/>
  </w:num>
  <w:num w:numId="7" w16cid:durableId="2082828682">
    <w:abstractNumId w:val="16"/>
  </w:num>
  <w:num w:numId="8" w16cid:durableId="1917324852">
    <w:abstractNumId w:val="5"/>
  </w:num>
  <w:num w:numId="9" w16cid:durableId="1116101291">
    <w:abstractNumId w:val="8"/>
  </w:num>
  <w:num w:numId="10" w16cid:durableId="1146045459">
    <w:abstractNumId w:val="2"/>
  </w:num>
  <w:num w:numId="11" w16cid:durableId="1345480246">
    <w:abstractNumId w:val="26"/>
  </w:num>
  <w:num w:numId="12" w16cid:durableId="1802066329">
    <w:abstractNumId w:val="0"/>
  </w:num>
  <w:num w:numId="13" w16cid:durableId="1490439897">
    <w:abstractNumId w:val="10"/>
  </w:num>
  <w:num w:numId="14" w16cid:durableId="474570122">
    <w:abstractNumId w:val="15"/>
  </w:num>
  <w:num w:numId="15" w16cid:durableId="1824003644">
    <w:abstractNumId w:val="13"/>
  </w:num>
  <w:num w:numId="16" w16cid:durableId="1249652931">
    <w:abstractNumId w:val="22"/>
  </w:num>
  <w:num w:numId="17" w16cid:durableId="1916435040">
    <w:abstractNumId w:val="19"/>
  </w:num>
  <w:num w:numId="18" w16cid:durableId="1456292520">
    <w:abstractNumId w:val="1"/>
  </w:num>
  <w:num w:numId="19" w16cid:durableId="1009410255">
    <w:abstractNumId w:val="17"/>
  </w:num>
  <w:num w:numId="20" w16cid:durableId="1093937532">
    <w:abstractNumId w:val="11"/>
  </w:num>
  <w:num w:numId="21" w16cid:durableId="2136099368">
    <w:abstractNumId w:val="27"/>
  </w:num>
  <w:num w:numId="22" w16cid:durableId="1312057475">
    <w:abstractNumId w:val="14"/>
  </w:num>
  <w:num w:numId="23" w16cid:durableId="658655578">
    <w:abstractNumId w:val="18"/>
  </w:num>
  <w:num w:numId="24" w16cid:durableId="1962345567">
    <w:abstractNumId w:val="25"/>
  </w:num>
  <w:num w:numId="25" w16cid:durableId="486673795">
    <w:abstractNumId w:val="3"/>
  </w:num>
  <w:num w:numId="26" w16cid:durableId="614408503">
    <w:abstractNumId w:val="28"/>
  </w:num>
  <w:num w:numId="27" w16cid:durableId="1716464593">
    <w:abstractNumId w:val="12"/>
  </w:num>
  <w:num w:numId="28" w16cid:durableId="1771124482">
    <w:abstractNumId w:val="23"/>
  </w:num>
  <w:num w:numId="29" w16cid:durableId="1379621706">
    <w:abstractNumId w:val="9"/>
  </w:num>
  <w:num w:numId="30" w16cid:durableId="1718968273">
    <w:abstractNumId w:val="29"/>
  </w:num>
  <w:num w:numId="31" w16cid:durableId="219091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71E"/>
    <w:rsid w:val="00007FC0"/>
    <w:rsid w:val="0002113C"/>
    <w:rsid w:val="00042B02"/>
    <w:rsid w:val="00054B16"/>
    <w:rsid w:val="0007721B"/>
    <w:rsid w:val="000809F9"/>
    <w:rsid w:val="00084500"/>
    <w:rsid w:val="00087F3A"/>
    <w:rsid w:val="00094EBD"/>
    <w:rsid w:val="000B1073"/>
    <w:rsid w:val="000C1FCD"/>
    <w:rsid w:val="000E1A34"/>
    <w:rsid w:val="001020A5"/>
    <w:rsid w:val="00105E46"/>
    <w:rsid w:val="001123DB"/>
    <w:rsid w:val="00126E11"/>
    <w:rsid w:val="001669E3"/>
    <w:rsid w:val="00172463"/>
    <w:rsid w:val="0019165D"/>
    <w:rsid w:val="00194BD3"/>
    <w:rsid w:val="001A32D9"/>
    <w:rsid w:val="001A4A89"/>
    <w:rsid w:val="001C41DD"/>
    <w:rsid w:val="001E2CFD"/>
    <w:rsid w:val="001E6A1B"/>
    <w:rsid w:val="001F7B96"/>
    <w:rsid w:val="0021299A"/>
    <w:rsid w:val="0023338E"/>
    <w:rsid w:val="00235DF0"/>
    <w:rsid w:val="002376A5"/>
    <w:rsid w:val="0024366D"/>
    <w:rsid w:val="00247DA7"/>
    <w:rsid w:val="002658DA"/>
    <w:rsid w:val="00270DDA"/>
    <w:rsid w:val="00276380"/>
    <w:rsid w:val="00280BF7"/>
    <w:rsid w:val="002902C2"/>
    <w:rsid w:val="00297ACB"/>
    <w:rsid w:val="002C11FB"/>
    <w:rsid w:val="002D0607"/>
    <w:rsid w:val="002D060D"/>
    <w:rsid w:val="002D1A9F"/>
    <w:rsid w:val="002D3AEC"/>
    <w:rsid w:val="002D4BB2"/>
    <w:rsid w:val="002F5877"/>
    <w:rsid w:val="0030182B"/>
    <w:rsid w:val="00324212"/>
    <w:rsid w:val="00325F1D"/>
    <w:rsid w:val="00335AF8"/>
    <w:rsid w:val="0034064B"/>
    <w:rsid w:val="003406A0"/>
    <w:rsid w:val="00341CC7"/>
    <w:rsid w:val="003429CE"/>
    <w:rsid w:val="00353E10"/>
    <w:rsid w:val="00355905"/>
    <w:rsid w:val="00356F84"/>
    <w:rsid w:val="00376C76"/>
    <w:rsid w:val="00382819"/>
    <w:rsid w:val="00387DDB"/>
    <w:rsid w:val="00391178"/>
    <w:rsid w:val="003971F2"/>
    <w:rsid w:val="003A014C"/>
    <w:rsid w:val="003A07FD"/>
    <w:rsid w:val="003A49C4"/>
    <w:rsid w:val="003B04C7"/>
    <w:rsid w:val="003C0A72"/>
    <w:rsid w:val="003C0D70"/>
    <w:rsid w:val="003C5BBF"/>
    <w:rsid w:val="003C6F17"/>
    <w:rsid w:val="003D154C"/>
    <w:rsid w:val="003D6D10"/>
    <w:rsid w:val="003F51CB"/>
    <w:rsid w:val="00413D20"/>
    <w:rsid w:val="0043149A"/>
    <w:rsid w:val="00452609"/>
    <w:rsid w:val="00453BEA"/>
    <w:rsid w:val="00470FBB"/>
    <w:rsid w:val="00483B57"/>
    <w:rsid w:val="00491CA0"/>
    <w:rsid w:val="004A2369"/>
    <w:rsid w:val="004A7110"/>
    <w:rsid w:val="004A7133"/>
    <w:rsid w:val="004E4404"/>
    <w:rsid w:val="004F575F"/>
    <w:rsid w:val="00500206"/>
    <w:rsid w:val="005301A0"/>
    <w:rsid w:val="0053618D"/>
    <w:rsid w:val="00541EED"/>
    <w:rsid w:val="005432D3"/>
    <w:rsid w:val="005446AB"/>
    <w:rsid w:val="00544CE8"/>
    <w:rsid w:val="00546F0F"/>
    <w:rsid w:val="00572776"/>
    <w:rsid w:val="00574EFC"/>
    <w:rsid w:val="00577EF6"/>
    <w:rsid w:val="005A3625"/>
    <w:rsid w:val="005A3A6C"/>
    <w:rsid w:val="005C6133"/>
    <w:rsid w:val="005D4514"/>
    <w:rsid w:val="005D53D5"/>
    <w:rsid w:val="005F0DF8"/>
    <w:rsid w:val="005F470F"/>
    <w:rsid w:val="005F5A1E"/>
    <w:rsid w:val="00601B72"/>
    <w:rsid w:val="00601D4E"/>
    <w:rsid w:val="00604CA7"/>
    <w:rsid w:val="00606D32"/>
    <w:rsid w:val="006142C0"/>
    <w:rsid w:val="0062257E"/>
    <w:rsid w:val="00625771"/>
    <w:rsid w:val="006509C7"/>
    <w:rsid w:val="00653522"/>
    <w:rsid w:val="00666247"/>
    <w:rsid w:val="00674702"/>
    <w:rsid w:val="00674C8C"/>
    <w:rsid w:val="006A4E48"/>
    <w:rsid w:val="006A598B"/>
    <w:rsid w:val="00706862"/>
    <w:rsid w:val="007148F0"/>
    <w:rsid w:val="007149F6"/>
    <w:rsid w:val="00722CFD"/>
    <w:rsid w:val="00742800"/>
    <w:rsid w:val="00744053"/>
    <w:rsid w:val="00746876"/>
    <w:rsid w:val="007562D4"/>
    <w:rsid w:val="0075759F"/>
    <w:rsid w:val="007A2E91"/>
    <w:rsid w:val="007C0A19"/>
    <w:rsid w:val="007C1F9E"/>
    <w:rsid w:val="007C29AF"/>
    <w:rsid w:val="007C2A3B"/>
    <w:rsid w:val="007C59B8"/>
    <w:rsid w:val="007C61C1"/>
    <w:rsid w:val="007E57E0"/>
    <w:rsid w:val="007F50B3"/>
    <w:rsid w:val="00820B63"/>
    <w:rsid w:val="00836DC6"/>
    <w:rsid w:val="008431DD"/>
    <w:rsid w:val="00844834"/>
    <w:rsid w:val="00844E9E"/>
    <w:rsid w:val="0084600D"/>
    <w:rsid w:val="0084786B"/>
    <w:rsid w:val="00854EC0"/>
    <w:rsid w:val="00855F72"/>
    <w:rsid w:val="008602DA"/>
    <w:rsid w:val="00880E1A"/>
    <w:rsid w:val="00884E80"/>
    <w:rsid w:val="00892E5D"/>
    <w:rsid w:val="008964B4"/>
    <w:rsid w:val="008A4635"/>
    <w:rsid w:val="008B2C89"/>
    <w:rsid w:val="008C06EB"/>
    <w:rsid w:val="008D3C14"/>
    <w:rsid w:val="008D50B5"/>
    <w:rsid w:val="008E2B69"/>
    <w:rsid w:val="008E2CA7"/>
    <w:rsid w:val="00911A60"/>
    <w:rsid w:val="00921CC9"/>
    <w:rsid w:val="0094029D"/>
    <w:rsid w:val="0094046B"/>
    <w:rsid w:val="00941D05"/>
    <w:rsid w:val="00942386"/>
    <w:rsid w:val="00945ECA"/>
    <w:rsid w:val="009518B6"/>
    <w:rsid w:val="009525CC"/>
    <w:rsid w:val="0095618F"/>
    <w:rsid w:val="0096065B"/>
    <w:rsid w:val="0098207B"/>
    <w:rsid w:val="00984BDB"/>
    <w:rsid w:val="009B2258"/>
    <w:rsid w:val="009C447D"/>
    <w:rsid w:val="00A13891"/>
    <w:rsid w:val="00A15627"/>
    <w:rsid w:val="00A17A99"/>
    <w:rsid w:val="00A26168"/>
    <w:rsid w:val="00A3150E"/>
    <w:rsid w:val="00A415CF"/>
    <w:rsid w:val="00A426DF"/>
    <w:rsid w:val="00A42F65"/>
    <w:rsid w:val="00A54968"/>
    <w:rsid w:val="00A6606B"/>
    <w:rsid w:val="00A7148F"/>
    <w:rsid w:val="00A772B8"/>
    <w:rsid w:val="00A844DC"/>
    <w:rsid w:val="00A90760"/>
    <w:rsid w:val="00A95A99"/>
    <w:rsid w:val="00AA2193"/>
    <w:rsid w:val="00AB076F"/>
    <w:rsid w:val="00AB6040"/>
    <w:rsid w:val="00AC2709"/>
    <w:rsid w:val="00AC5FB8"/>
    <w:rsid w:val="00AD6626"/>
    <w:rsid w:val="00B13914"/>
    <w:rsid w:val="00B241EF"/>
    <w:rsid w:val="00B2676E"/>
    <w:rsid w:val="00B45F81"/>
    <w:rsid w:val="00B47613"/>
    <w:rsid w:val="00B53055"/>
    <w:rsid w:val="00B56CF0"/>
    <w:rsid w:val="00B67F74"/>
    <w:rsid w:val="00B70D8F"/>
    <w:rsid w:val="00B81639"/>
    <w:rsid w:val="00B83CE3"/>
    <w:rsid w:val="00B84D5E"/>
    <w:rsid w:val="00BA202D"/>
    <w:rsid w:val="00BD4953"/>
    <w:rsid w:val="00BE3A79"/>
    <w:rsid w:val="00BE72C7"/>
    <w:rsid w:val="00BF6460"/>
    <w:rsid w:val="00C035BF"/>
    <w:rsid w:val="00C12D26"/>
    <w:rsid w:val="00C22115"/>
    <w:rsid w:val="00C3405C"/>
    <w:rsid w:val="00C3494F"/>
    <w:rsid w:val="00C357BB"/>
    <w:rsid w:val="00C643A9"/>
    <w:rsid w:val="00C67010"/>
    <w:rsid w:val="00C77B30"/>
    <w:rsid w:val="00C804B9"/>
    <w:rsid w:val="00C870D4"/>
    <w:rsid w:val="00CB04CA"/>
    <w:rsid w:val="00CB0C13"/>
    <w:rsid w:val="00CC20CA"/>
    <w:rsid w:val="00CD59B1"/>
    <w:rsid w:val="00CE1DA9"/>
    <w:rsid w:val="00CE5AFD"/>
    <w:rsid w:val="00CF7C14"/>
    <w:rsid w:val="00D0518F"/>
    <w:rsid w:val="00D058AA"/>
    <w:rsid w:val="00D063E1"/>
    <w:rsid w:val="00D13784"/>
    <w:rsid w:val="00D1501D"/>
    <w:rsid w:val="00D23F12"/>
    <w:rsid w:val="00D457B1"/>
    <w:rsid w:val="00D45E75"/>
    <w:rsid w:val="00D50885"/>
    <w:rsid w:val="00D50D27"/>
    <w:rsid w:val="00D616DE"/>
    <w:rsid w:val="00D6471E"/>
    <w:rsid w:val="00D65863"/>
    <w:rsid w:val="00D65B26"/>
    <w:rsid w:val="00D8472F"/>
    <w:rsid w:val="00D870A2"/>
    <w:rsid w:val="00D87469"/>
    <w:rsid w:val="00DA3853"/>
    <w:rsid w:val="00DC2773"/>
    <w:rsid w:val="00E004E1"/>
    <w:rsid w:val="00E06DF5"/>
    <w:rsid w:val="00E30BFD"/>
    <w:rsid w:val="00E30F0D"/>
    <w:rsid w:val="00E30F10"/>
    <w:rsid w:val="00E34324"/>
    <w:rsid w:val="00E3714C"/>
    <w:rsid w:val="00E45C2A"/>
    <w:rsid w:val="00E61B58"/>
    <w:rsid w:val="00E668B4"/>
    <w:rsid w:val="00E751D6"/>
    <w:rsid w:val="00EC54DE"/>
    <w:rsid w:val="00ED5608"/>
    <w:rsid w:val="00EE09A1"/>
    <w:rsid w:val="00EF7AF5"/>
    <w:rsid w:val="00F070AA"/>
    <w:rsid w:val="00F076A3"/>
    <w:rsid w:val="00F20299"/>
    <w:rsid w:val="00F2214D"/>
    <w:rsid w:val="00F31214"/>
    <w:rsid w:val="00F3316C"/>
    <w:rsid w:val="00F36298"/>
    <w:rsid w:val="00F438B1"/>
    <w:rsid w:val="00F46A04"/>
    <w:rsid w:val="00F52E8E"/>
    <w:rsid w:val="00F53CA0"/>
    <w:rsid w:val="00F61F8B"/>
    <w:rsid w:val="00F63FCB"/>
    <w:rsid w:val="00F6661E"/>
    <w:rsid w:val="00F67F88"/>
    <w:rsid w:val="00F77325"/>
    <w:rsid w:val="00F90755"/>
    <w:rsid w:val="00FA3EA1"/>
    <w:rsid w:val="00FA56BA"/>
    <w:rsid w:val="00FA67E7"/>
    <w:rsid w:val="00FB05F6"/>
    <w:rsid w:val="00FB2D1A"/>
    <w:rsid w:val="00FB33F9"/>
    <w:rsid w:val="00FC4080"/>
    <w:rsid w:val="00FC7466"/>
    <w:rsid w:val="00FD06F9"/>
    <w:rsid w:val="00FE7304"/>
    <w:rsid w:val="00FF410D"/>
    <w:rsid w:val="00FF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B8E4A"/>
  <w15:chartTrackingRefBased/>
  <w15:docId w15:val="{C8131FEF-B242-49F1-AF97-760176472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rsid w:val="00B56C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lang w:val="en-GB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56CF0"/>
    <w:rPr>
      <w:rFonts w:ascii="Arial Unicode MS" w:eastAsia="Arial Unicode MS" w:hAnsi="Arial Unicode MS" w:cs="Arial Unicode MS"/>
      <w:sz w:val="20"/>
      <w:lang w:val="en-GB"/>
    </w:rPr>
  </w:style>
  <w:style w:type="paragraph" w:styleId="Sraopastraipa">
    <w:name w:val="List Paragraph"/>
    <w:basedOn w:val="prastasis"/>
    <w:uiPriority w:val="34"/>
    <w:qFormat/>
    <w:rsid w:val="00921CC9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3C5BB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3C5BB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3C5BBF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C5BB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C5BBF"/>
    <w:rPr>
      <w:b/>
      <w:bCs/>
      <w:sz w:val="20"/>
    </w:rPr>
  </w:style>
  <w:style w:type="paragraph" w:styleId="prastasiniatinklio">
    <w:name w:val="Normal (Web)"/>
    <w:basedOn w:val="prastasis"/>
    <w:uiPriority w:val="99"/>
    <w:semiHidden/>
    <w:unhideWhenUsed/>
    <w:rsid w:val="00270DDA"/>
    <w:pPr>
      <w:spacing w:before="100" w:beforeAutospacing="1" w:after="100" w:afterAutospacing="1"/>
    </w:pPr>
    <w:rPr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270DDA"/>
    <w:rPr>
      <w:b/>
      <w:bCs/>
    </w:rPr>
  </w:style>
  <w:style w:type="character" w:customStyle="1" w:styleId="cf01">
    <w:name w:val="cf01"/>
    <w:basedOn w:val="Numatytasispastraiposriftas"/>
    <w:rsid w:val="002F5877"/>
    <w:rPr>
      <w:rFonts w:ascii="Segoe UI" w:hAnsi="Segoe UI" w:cs="Segoe UI" w:hint="default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CB0C1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0C13"/>
  </w:style>
  <w:style w:type="paragraph" w:styleId="Porat">
    <w:name w:val="footer"/>
    <w:basedOn w:val="prastasis"/>
    <w:link w:val="PoratDiagrama"/>
    <w:unhideWhenUsed/>
    <w:rsid w:val="00CB0C1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B0C13"/>
  </w:style>
  <w:style w:type="character" w:styleId="Hipersaitas">
    <w:name w:val="Hyperlink"/>
    <w:basedOn w:val="Numatytasispastraiposriftas"/>
    <w:unhideWhenUsed/>
    <w:rsid w:val="004A236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A2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old\Tmp\569bf3731b074dbdb8da6bc63cba13c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6" ma:contentTypeDescription="Kurkite naują dokumentą." ma:contentTypeScope="" ma:versionID="9aeaa04386f17261ea61dab3bd661673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07085349f2a6147bf3b14db4dc3b782d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fae1bb33-c6cf-485c-9b21-04c3c57c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94a8e0-1c5d-4ff7-8146-5d7b5e132c8e}" ma:internalName="TaxCatchAll" ma:showField="CatchAllData" ma:web="07609231-acae-40b1-8992-26d1ec8f80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09231-acae-40b1-8992-26d1ec8f8073" xsi:nil="true"/>
    <lcf76f155ced4ddcb4097134ff3c332f xmlns="bd76807b-7035-44a2-93ee-9bb18f0b649c">
      <Terms xmlns="http://schemas.microsoft.com/office/infopath/2007/PartnerControls"/>
    </lcf76f155ced4ddcb4097134ff3c332f>
  </documentManagement>
</p:properties>
</file>

<file path=customXml/item4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A3F173-2EE4-4DBB-B82D-84CC1DAB92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E9D7B4-E18F-4DB2-8AC2-88E9FAD9BF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687C10-2AE8-4E49-964D-7DB29C988E57}">
  <ds:schemaRefs>
    <ds:schemaRef ds:uri="http://schemas.microsoft.com/office/2006/metadata/properties"/>
    <ds:schemaRef ds:uri="http://schemas.microsoft.com/office/infopath/2007/PartnerControls"/>
    <ds:schemaRef ds:uri="07609231-acae-40b1-8992-26d1ec8f8073"/>
    <ds:schemaRef ds:uri="bd76807b-7035-44a2-93ee-9bb18f0b649c"/>
  </ds:schemaRefs>
</ds:datastoreItem>
</file>

<file path=customXml/itemProps4.xml><?xml version="1.0" encoding="utf-8"?>
<ds:datastoreItem xmlns:ds="http://schemas.openxmlformats.org/officeDocument/2006/customXml" ds:itemID="{6154BBAB-E8EE-4F12-AB30-AEC599DA21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569bf3731b074dbdb8da6bc63cba13c2</Template>
  <TotalTime>0</TotalTime>
  <Pages>7</Pages>
  <Words>7890</Words>
  <Characters>4498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>2025-12-23</Manager>
  <Company/>
  <LinksUpToDate>false</LinksUpToDate>
  <CharactersWithSpaces>12364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LAZDIJŲ RAJONO SAVIVALDYBĖS APDOVANOJIMŲ „UŽ NUOPELNUS LAZDIJŲ KRAŠTO KULTŪRAI“ NUOSTATŲ PATVIRTINIMO</dc:title>
  <dc:subject>5TS-836</dc:subject>
  <dc:creator>LAZDIJŲ RAJONO SAVIVALDYBĖS TARYBA</dc:creator>
  <cp:lastModifiedBy>Roberta Dereškevičiūtė</cp:lastModifiedBy>
  <cp:revision>2</cp:revision>
  <cp:lastPrinted>2024-02-13T07:49:00Z</cp:lastPrinted>
  <dcterms:created xsi:type="dcterms:W3CDTF">2026-09-03T13:18:00Z</dcterms:created>
  <dcterms:modified xsi:type="dcterms:W3CDTF">2026-09-03T13:18:00Z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</Properties>
</file>